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60004519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1F55A3"/>
        </w:rPr>
      </w:sdtEndPr>
      <w:sdtContent>
        <w:p w14:paraId="07F4959C" w14:textId="62D8B843" w:rsidR="00775A4B" w:rsidRDefault="00775A4B"/>
        <w:p w14:paraId="01C663B7" w14:textId="77777777" w:rsidR="00CA2560" w:rsidRPr="00CA2560" w:rsidRDefault="00CA2560" w:rsidP="00CA2560">
          <w:pPr>
            <w:spacing w:after="0"/>
            <w:jc w:val="left"/>
            <w:rPr>
              <w:rFonts w:asciiTheme="minorHAnsi" w:eastAsiaTheme="minorHAnsi" w:hAnsiTheme="minorHAnsi" w:cstheme="minorBidi"/>
              <w:sz w:val="22"/>
              <w:szCs w:val="22"/>
            </w:rPr>
          </w:pP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2336" behindDoc="1" locked="0" layoutInCell="1" allowOverlap="1" wp14:anchorId="32EC0221" wp14:editId="231A6AA2">
                    <wp:simplePos x="0" y="0"/>
                    <wp:positionH relativeFrom="page">
                      <wp:posOffset>942042</wp:posOffset>
                    </wp:positionH>
                    <wp:positionV relativeFrom="paragraph">
                      <wp:posOffset>5734499</wp:posOffset>
                    </wp:positionV>
                    <wp:extent cx="8146800" cy="2318400"/>
                    <wp:effectExtent l="2000250" t="0" r="2007235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8300000">
                              <a:off x="0" y="0"/>
                              <a:ext cx="8146800" cy="2318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99364" w14:textId="77777777" w:rsidR="00CA2560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70CC7"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Award Entry Form 2019</w:t>
                                </w:r>
                              </w:p>
                              <w:p w14:paraId="50884542" w14:textId="77777777" w:rsidR="00CA2560" w:rsidRPr="0095126F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000000" w:themeColor="text1"/>
                                    <w:sz w:val="28"/>
                                    <w:szCs w:val="1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6D5DE54" w14:textId="77777777" w:rsidR="00CA2560" w:rsidRPr="0047642B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LARGE </w:t>
                                </w: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INDUSTRIAL </w:t>
                                </w:r>
                              </w:p>
                              <w:p w14:paraId="25BEFED4" w14:textId="77777777" w:rsidR="00CA2560" w:rsidRPr="0047642B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7642B">
                                  <w:rPr>
                                    <w:rFonts w:ascii="Calibri" w:hAnsi="Calibri" w:cs="Calibri"/>
                                    <w:b/>
                                    <w:color w:val="FFFFFF" w:themeColor="background1"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PROJECT OF THE YEAR</w:t>
                                </w:r>
                              </w:p>
                              <w:p w14:paraId="2B42DB57" w14:textId="77777777" w:rsidR="00CA2560" w:rsidRDefault="00CA2560" w:rsidP="00CA2560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EC0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74.2pt;margin-top:451.55pt;width:641.5pt;height:182.55pt;rotation:-55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" filled="f" stroked="f">
                    <v:textbox style="mso-fit-shape-to-text:t">
                      <w:txbxContent>
                        <w:p w14:paraId="3CA99364" w14:textId="77777777" w:rsidR="00CA2560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70CC7"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Award Entry Form 2019</w:t>
                          </w:r>
                        </w:p>
                        <w:p w14:paraId="50884542" w14:textId="77777777" w:rsidR="00CA2560" w:rsidRPr="0095126F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 w:themeColor="text1"/>
                              <w:sz w:val="28"/>
                              <w:szCs w:val="1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6D5DE54" w14:textId="77777777" w:rsidR="00CA2560" w:rsidRPr="0047642B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LARGE </w:t>
                          </w: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INDUSTRIAL </w:t>
                          </w:r>
                        </w:p>
                        <w:p w14:paraId="25BEFED4" w14:textId="77777777" w:rsidR="00CA2560" w:rsidRPr="0047642B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7642B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PROJECT OF THE YEAR</w:t>
                          </w:r>
                        </w:p>
                        <w:p w14:paraId="2B42DB57" w14:textId="77777777" w:rsidR="00CA2560" w:rsidRDefault="00CA2560" w:rsidP="00CA2560"/>
                      </w:txbxContent>
                    </v:textbox>
                    <w10:wrap anchorx="page"/>
                  </v:shape>
                </w:pict>
              </mc:Fallback>
            </mc:AlternateContent>
          </w: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0288" behindDoc="1" locked="0" layoutInCell="1" allowOverlap="1" wp14:anchorId="47798DA3" wp14:editId="1D3B7651">
                <wp:simplePos x="0" y="0"/>
                <wp:positionH relativeFrom="column">
                  <wp:posOffset>-3525632</wp:posOffset>
                </wp:positionH>
                <wp:positionV relativeFrom="paragraph">
                  <wp:posOffset>-720091</wp:posOffset>
                </wp:positionV>
                <wp:extent cx="10851412" cy="11497235"/>
                <wp:effectExtent l="0" t="0" r="7620" b="0"/>
                <wp:wrapNone/>
                <wp:docPr id="2" name="Picture 2" descr="A picture containing building, floor, indoor, ligh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acallan Distillery, Scotland_022.JPG"/>
                        <pic:cNvPicPr/>
                      </pic:nvPicPr>
                      <pic:blipFill>
                        <a:blip r:embed="rId7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66518" cy="11513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1312" behindDoc="1" locked="0" layoutInCell="1" allowOverlap="1" wp14:anchorId="0D36BB93" wp14:editId="07C6A815">
                <wp:simplePos x="0" y="0"/>
                <wp:positionH relativeFrom="page">
                  <wp:posOffset>-2691335</wp:posOffset>
                </wp:positionH>
                <wp:positionV relativeFrom="paragraph">
                  <wp:posOffset>1876742</wp:posOffset>
                </wp:positionV>
                <wp:extent cx="12735568" cy="4532500"/>
                <wp:effectExtent l="2615882" t="146368" r="2567623" b="148272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erfa_logo_no_strapline[119194].png"/>
                        <pic:cNvPicPr/>
                      </pic:nvPicPr>
                      <pic:blipFill rotWithShape="1"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6131" t="19507" b="3879"/>
                        <a:stretch/>
                      </pic:blipFill>
                      <pic:spPr bwMode="auto">
                        <a:xfrm rot="18309184">
                          <a:off x="0" y="0"/>
                          <a:ext cx="12735568" cy="4532500"/>
                        </a:xfrm>
                        <a:prstGeom prst="parallelogram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59264" behindDoc="1" locked="0" layoutInCell="1" allowOverlap="1" wp14:anchorId="6B2AF183" wp14:editId="69801E28">
                <wp:simplePos x="0" y="0"/>
                <wp:positionH relativeFrom="margin">
                  <wp:align>center</wp:align>
                </wp:positionH>
                <wp:positionV relativeFrom="paragraph">
                  <wp:posOffset>5499212</wp:posOffset>
                </wp:positionV>
                <wp:extent cx="10421470" cy="6947306"/>
                <wp:effectExtent l="0" t="0" r="0" b="6350"/>
                <wp:wrapNone/>
                <wp:docPr id="6" name="Picture 6" descr="A picture containing building, floor, indoor, ligh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acallan Distillery, Scotland_022.JPG"/>
                        <pic:cNvPicPr/>
                      </pic:nvPicPr>
                      <pic:blipFill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21470" cy="69473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732F91" w14:textId="5AE01D81" w:rsidR="00775A4B" w:rsidRDefault="00775A4B">
          <w:pPr>
            <w:spacing w:after="0"/>
            <w:jc w:val="left"/>
            <w:rPr>
              <w:rFonts w:asciiTheme="minorHAnsi" w:hAnsiTheme="minorHAnsi"/>
              <w:b/>
              <w:color w:val="1F55A3"/>
              <w:sz w:val="28"/>
            </w:rPr>
          </w:pPr>
          <w:r>
            <w:rPr>
              <w:rFonts w:asciiTheme="minorHAnsi" w:hAnsiTheme="minorHAnsi"/>
              <w:color w:val="1F55A3"/>
            </w:rPr>
            <w:br w:type="page"/>
          </w:r>
        </w:p>
      </w:sdtContent>
    </w:sdt>
    <w:p w14:paraId="022724BD" w14:textId="081F43A8" w:rsidR="00F151E8" w:rsidRPr="00507C93" w:rsidRDefault="00507C93" w:rsidP="006E62CB">
      <w:pPr>
        <w:pStyle w:val="Heading7"/>
        <w:mirrorIndents/>
        <w:jc w:val="center"/>
        <w:rPr>
          <w:rFonts w:asciiTheme="minorHAnsi" w:hAnsiTheme="minorHAnsi"/>
          <w:color w:val="1F55A3"/>
        </w:rPr>
      </w:pPr>
      <w:r w:rsidRPr="00507C93">
        <w:rPr>
          <w:rFonts w:asciiTheme="minorHAnsi" w:hAnsiTheme="minorHAnsi"/>
          <w:color w:val="1F55A3"/>
        </w:rPr>
        <w:lastRenderedPageBreak/>
        <w:t>LARGE INDUSTRIAL PROJECT OF THE YEAR – over 1000 m</w:t>
      </w:r>
      <w:r w:rsidRPr="00507C93">
        <w:rPr>
          <w:rFonts w:asciiTheme="minorHAnsi" w:hAnsiTheme="minorHAnsi"/>
          <w:color w:val="1F55A3"/>
          <w:vertAlign w:val="superscript"/>
        </w:rPr>
        <w:t>2</w:t>
      </w:r>
    </w:p>
    <w:p w14:paraId="27ADF5B7" w14:textId="77777777" w:rsidR="00077E9D" w:rsidRDefault="00077E9D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BBB3CB" w14:textId="38C3C3BD" w:rsidR="00C224C1" w:rsidRDefault="00CE158E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RULES OF ENTRY</w:t>
      </w:r>
    </w:p>
    <w:p w14:paraId="09032210" w14:textId="77B296B6" w:rsidR="00E363F5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</w:rPr>
        <w:t xml:space="preserve">This award is </w:t>
      </w:r>
      <w:r w:rsidR="009E77C7">
        <w:rPr>
          <w:rFonts w:asciiTheme="minorHAnsi" w:hAnsiTheme="minorHAnsi"/>
          <w:sz w:val="22"/>
          <w:szCs w:val="22"/>
        </w:rPr>
        <w:t xml:space="preserve">open </w:t>
      </w:r>
      <w:r w:rsidRPr="00AA7C32">
        <w:rPr>
          <w:rFonts w:asciiTheme="minorHAnsi" w:hAnsiTheme="minorHAnsi"/>
          <w:sz w:val="22"/>
          <w:szCs w:val="22"/>
        </w:rPr>
        <w:t>for joint submission</w:t>
      </w:r>
      <w:r w:rsidR="003E2A1E">
        <w:rPr>
          <w:rFonts w:asciiTheme="minorHAnsi" w:hAnsiTheme="minorHAnsi"/>
          <w:sz w:val="22"/>
          <w:szCs w:val="22"/>
        </w:rPr>
        <w:t>s</w:t>
      </w:r>
      <w:r w:rsidRPr="00AA7C32">
        <w:rPr>
          <w:rFonts w:asciiTheme="minorHAnsi" w:hAnsiTheme="minorHAnsi"/>
          <w:sz w:val="22"/>
          <w:szCs w:val="22"/>
        </w:rPr>
        <w:t xml:space="preserve"> by </w:t>
      </w:r>
      <w:r w:rsidR="00523333">
        <w:rPr>
          <w:rFonts w:asciiTheme="minorHAnsi" w:hAnsiTheme="minorHAnsi"/>
          <w:sz w:val="22"/>
          <w:szCs w:val="22"/>
        </w:rPr>
        <w:t xml:space="preserve">FeRFA </w:t>
      </w:r>
      <w:r w:rsidRPr="00AA7C32">
        <w:rPr>
          <w:rFonts w:asciiTheme="minorHAnsi" w:hAnsiTheme="minorHAnsi"/>
          <w:sz w:val="22"/>
          <w:szCs w:val="22"/>
        </w:rPr>
        <w:t>Manufacturer and Contractor member</w:t>
      </w:r>
      <w:r>
        <w:rPr>
          <w:rFonts w:asciiTheme="minorHAnsi" w:hAnsiTheme="minorHAnsi"/>
          <w:sz w:val="22"/>
          <w:szCs w:val="22"/>
        </w:rPr>
        <w:t>s</w:t>
      </w:r>
      <w:r w:rsidR="00523333">
        <w:rPr>
          <w:rFonts w:asciiTheme="minorHAnsi" w:hAnsiTheme="minorHAnsi"/>
          <w:sz w:val="22"/>
          <w:szCs w:val="22"/>
        </w:rPr>
        <w:t xml:space="preserve"> only.</w:t>
      </w:r>
    </w:p>
    <w:p w14:paraId="2AB18B7A" w14:textId="014BC103" w:rsidR="00F75559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</w:rPr>
      </w:pPr>
      <w:r w:rsidRPr="00E363F5">
        <w:rPr>
          <w:rFonts w:asciiTheme="minorHAnsi" w:hAnsiTheme="minorHAnsi"/>
          <w:sz w:val="22"/>
          <w:szCs w:val="22"/>
        </w:rPr>
        <w:t xml:space="preserve">Eligible projects should have been started or completed during the period </w:t>
      </w:r>
      <w:r w:rsidR="00E363F5">
        <w:rPr>
          <w:rFonts w:asciiTheme="minorHAnsi" w:hAnsiTheme="minorHAnsi"/>
          <w:sz w:val="22"/>
          <w:szCs w:val="22"/>
        </w:rPr>
        <w:t>1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st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 xml:space="preserve">October 2018 – </w:t>
      </w:r>
      <w:r w:rsidR="00E363F5">
        <w:rPr>
          <w:rFonts w:asciiTheme="minorHAnsi" w:hAnsiTheme="minorHAnsi"/>
          <w:sz w:val="22"/>
          <w:szCs w:val="22"/>
        </w:rPr>
        <w:t>30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th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>September 2019</w:t>
      </w:r>
      <w:r w:rsidR="00867548">
        <w:rPr>
          <w:rFonts w:asciiTheme="minorHAnsi" w:hAnsiTheme="minorHAnsi"/>
          <w:sz w:val="22"/>
          <w:szCs w:val="22"/>
        </w:rPr>
        <w:t>.</w:t>
      </w:r>
    </w:p>
    <w:p w14:paraId="2BB509E2" w14:textId="5208E5E5" w:rsidR="008B5F37" w:rsidRDefault="003E698D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</w:t>
      </w:r>
      <w:r w:rsidR="00C224C1" w:rsidRPr="00C224C1">
        <w:rPr>
          <w:rFonts w:asciiTheme="minorHAnsi" w:hAnsiTheme="minorHAnsi" w:cstheme="minorHAnsi"/>
          <w:sz w:val="22"/>
          <w:szCs w:val="22"/>
        </w:rPr>
        <w:t xml:space="preserve"> may enter </w:t>
      </w:r>
      <w:r w:rsidR="00896F36">
        <w:rPr>
          <w:rFonts w:asciiTheme="minorHAnsi" w:hAnsiTheme="minorHAnsi" w:cstheme="minorHAnsi"/>
          <w:sz w:val="22"/>
          <w:szCs w:val="22"/>
        </w:rPr>
        <w:t xml:space="preserve">projects in all </w:t>
      </w:r>
      <w:r w:rsidR="00C224C1" w:rsidRPr="00C224C1">
        <w:rPr>
          <w:rFonts w:asciiTheme="minorHAnsi" w:hAnsiTheme="minorHAnsi" w:cstheme="minorHAnsi"/>
          <w:sz w:val="22"/>
          <w:szCs w:val="22"/>
        </w:rPr>
        <w:t>categories</w:t>
      </w:r>
      <w:r w:rsidR="008B5F37">
        <w:rPr>
          <w:rFonts w:asciiTheme="minorHAnsi" w:hAnsiTheme="minorHAnsi" w:cstheme="minorHAnsi"/>
          <w:sz w:val="22"/>
          <w:szCs w:val="22"/>
        </w:rPr>
        <w:t xml:space="preserve"> but use a separate form for each.</w:t>
      </w:r>
    </w:p>
    <w:p w14:paraId="1B8B1901" w14:textId="3B6DE089" w:rsidR="00C224C1" w:rsidRPr="00C224C1" w:rsidRDefault="008B5F37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Only one </w:t>
      </w:r>
      <w:r w:rsidR="003E698D">
        <w:rPr>
          <w:rFonts w:asciiTheme="minorHAnsi" w:hAnsiTheme="minorHAnsi" w:cstheme="minorHAnsi"/>
          <w:sz w:val="22"/>
          <w:szCs w:val="22"/>
        </w:rPr>
        <w:t>entry</w:t>
      </w:r>
      <w:r w:rsidR="009B6E9E">
        <w:rPr>
          <w:rFonts w:asciiTheme="minorHAnsi" w:hAnsiTheme="minorHAnsi" w:cstheme="minorHAnsi"/>
          <w:sz w:val="22"/>
          <w:szCs w:val="22"/>
        </w:rPr>
        <w:t xml:space="preserve"> </w:t>
      </w:r>
      <w:r w:rsidR="00867548">
        <w:rPr>
          <w:rFonts w:asciiTheme="minorHAnsi" w:hAnsiTheme="minorHAnsi" w:cstheme="minorHAnsi"/>
          <w:sz w:val="22"/>
          <w:szCs w:val="22"/>
        </w:rPr>
        <w:t xml:space="preserve">is allowed </w:t>
      </w:r>
      <w:r w:rsidR="009B6E9E">
        <w:rPr>
          <w:rFonts w:asciiTheme="minorHAnsi" w:hAnsiTheme="minorHAnsi" w:cstheme="minorHAnsi"/>
          <w:sz w:val="22"/>
          <w:szCs w:val="22"/>
        </w:rPr>
        <w:t xml:space="preserve">for each combination of manufacturer/contractor </w:t>
      </w:r>
      <w:r w:rsidR="00867548">
        <w:rPr>
          <w:rFonts w:asciiTheme="minorHAnsi" w:hAnsiTheme="minorHAnsi" w:cstheme="minorHAnsi"/>
          <w:sz w:val="22"/>
          <w:szCs w:val="22"/>
        </w:rPr>
        <w:t>i</w:t>
      </w:r>
      <w:r w:rsidR="009B6E9E">
        <w:rPr>
          <w:rFonts w:asciiTheme="minorHAnsi" w:hAnsiTheme="minorHAnsi" w:cstheme="minorHAnsi"/>
          <w:sz w:val="22"/>
          <w:szCs w:val="22"/>
        </w:rPr>
        <w:t>n each category.</w:t>
      </w:r>
    </w:p>
    <w:p w14:paraId="45F40A4D" w14:textId="3A30A0FC" w:rsidR="00FB7D2A" w:rsidRPr="009E085C" w:rsidRDefault="006815E8" w:rsidP="00D50D59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E085C">
        <w:rPr>
          <w:rFonts w:asciiTheme="minorHAnsi" w:hAnsiTheme="minorHAnsi" w:cstheme="minorHAnsi"/>
          <w:sz w:val="22"/>
          <w:szCs w:val="22"/>
        </w:rPr>
        <w:t xml:space="preserve">It is a condition of entry that material submitted may be reproduced by </w:t>
      </w:r>
      <w:r w:rsidR="00157268" w:rsidRPr="009E085C">
        <w:rPr>
          <w:rFonts w:asciiTheme="minorHAnsi" w:hAnsiTheme="minorHAnsi" w:cstheme="minorHAnsi"/>
          <w:sz w:val="22"/>
          <w:szCs w:val="22"/>
        </w:rPr>
        <w:t xml:space="preserve">FeRFA, without charge, </w:t>
      </w:r>
      <w:r w:rsidRPr="009E085C">
        <w:rPr>
          <w:rFonts w:asciiTheme="minorHAnsi" w:hAnsiTheme="minorHAnsi" w:cstheme="minorHAnsi"/>
          <w:sz w:val="22"/>
          <w:szCs w:val="22"/>
        </w:rPr>
        <w:t>in such media that it feels appropriate, to promote the Awards and any other Association activity</w:t>
      </w:r>
      <w:r w:rsidR="00BD2DFE">
        <w:rPr>
          <w:rFonts w:asciiTheme="minorHAnsi" w:hAnsiTheme="minorHAnsi" w:cstheme="minorHAnsi"/>
          <w:sz w:val="22"/>
          <w:szCs w:val="22"/>
        </w:rPr>
        <w:t xml:space="preserve">.  </w:t>
      </w:r>
      <w:r w:rsidR="00FB7D2A" w:rsidRPr="009E085C">
        <w:rPr>
          <w:rFonts w:asciiTheme="minorHAnsi" w:hAnsiTheme="minorHAnsi" w:cstheme="minorHAnsi"/>
          <w:sz w:val="22"/>
          <w:szCs w:val="22"/>
        </w:rPr>
        <w:t>Entrants agree to indemnify FeRFA against any claims for breach of copyright as a result of such use.</w:t>
      </w:r>
    </w:p>
    <w:p w14:paraId="2430ADF0" w14:textId="7D0D9913" w:rsidR="00FB7D2A" w:rsidRPr="002D1E3C" w:rsidRDefault="00FB7D2A" w:rsidP="00FB7D2A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>In signing this entry form you confirm that you are fully authorised and entitled to sign on behalf of the entrants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994E86" w14:textId="77777777" w:rsidR="00647E3E" w:rsidRPr="00647E3E" w:rsidRDefault="00647E3E" w:rsidP="00647E3E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6E60295A" w14:textId="56C0D4F2" w:rsidR="00C224C1" w:rsidRPr="00C224C1" w:rsidRDefault="00B17468" w:rsidP="00C224C1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ENTRY &amp; JUDGING PROCESS</w:t>
      </w:r>
    </w:p>
    <w:p w14:paraId="77678A84" w14:textId="20DE6183" w:rsidR="0098798F" w:rsidRDefault="002D1E3C" w:rsidP="00782A6C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6604D">
        <w:rPr>
          <w:rFonts w:asciiTheme="minorHAnsi" w:hAnsiTheme="minorHAnsi" w:cstheme="minorHAnsi"/>
          <w:sz w:val="22"/>
          <w:szCs w:val="22"/>
        </w:rPr>
        <w:t xml:space="preserve">Please provide TWO printed copies of your application </w:t>
      </w:r>
      <w:r w:rsidR="00077E9D" w:rsidRPr="0096604D">
        <w:rPr>
          <w:rFonts w:asciiTheme="minorHAnsi" w:hAnsiTheme="minorHAnsi" w:cstheme="minorHAnsi"/>
          <w:sz w:val="22"/>
          <w:szCs w:val="22"/>
        </w:rPr>
        <w:t xml:space="preserve">for the judging panel </w:t>
      </w:r>
      <w:r w:rsidR="009F1491" w:rsidRPr="0096604D">
        <w:rPr>
          <w:rFonts w:asciiTheme="minorHAnsi" w:hAnsiTheme="minorHAnsi" w:cstheme="minorHAnsi"/>
          <w:sz w:val="22"/>
          <w:szCs w:val="22"/>
        </w:rPr>
        <w:t xml:space="preserve">(including all attachments) </w:t>
      </w:r>
      <w:r w:rsidRPr="0096604D">
        <w:rPr>
          <w:rFonts w:asciiTheme="minorHAnsi" w:hAnsiTheme="minorHAnsi" w:cstheme="minorHAnsi"/>
          <w:sz w:val="22"/>
          <w:szCs w:val="22"/>
        </w:rPr>
        <w:t>and a copy on USB drive</w:t>
      </w:r>
      <w:r w:rsidR="0096604D">
        <w:rPr>
          <w:rFonts w:asciiTheme="minorHAnsi" w:hAnsiTheme="minorHAnsi" w:cstheme="minorHAnsi"/>
          <w:sz w:val="22"/>
          <w:szCs w:val="22"/>
        </w:rPr>
        <w:t xml:space="preserve">.  </w:t>
      </w:r>
      <w:r w:rsidR="00500098" w:rsidRPr="0096604D">
        <w:rPr>
          <w:rFonts w:asciiTheme="minorHAnsi" w:hAnsiTheme="minorHAnsi" w:cstheme="minorHAnsi"/>
          <w:sz w:val="22"/>
          <w:szCs w:val="22"/>
        </w:rPr>
        <w:t>Large files should be sent via www.wetransfer.com or similar.</w:t>
      </w:r>
    </w:p>
    <w:p w14:paraId="7F9FABD1" w14:textId="313CD953" w:rsidR="002D1E3C" w:rsidRPr="0098798F" w:rsidRDefault="002D1E3C" w:rsidP="006C6233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8798F">
        <w:rPr>
          <w:rFonts w:asciiTheme="minorHAnsi" w:hAnsiTheme="minorHAnsi" w:cstheme="minorHAnsi"/>
          <w:sz w:val="22"/>
          <w:szCs w:val="22"/>
        </w:rPr>
        <w:t xml:space="preserve">All images should be in jpeg format (minimum 300 dpi).  Ensure that all images are </w:t>
      </w:r>
      <w:r w:rsidR="0098798F" w:rsidRPr="0098798F">
        <w:rPr>
          <w:rFonts w:asciiTheme="minorHAnsi" w:hAnsiTheme="minorHAnsi" w:cstheme="minorHAnsi"/>
          <w:sz w:val="22"/>
          <w:szCs w:val="22"/>
        </w:rPr>
        <w:t>identified</w:t>
      </w:r>
      <w:r w:rsidRPr="0098798F">
        <w:rPr>
          <w:rFonts w:asciiTheme="minorHAnsi" w:hAnsiTheme="minorHAnsi" w:cstheme="minorHAnsi"/>
          <w:sz w:val="22"/>
          <w:szCs w:val="22"/>
        </w:rPr>
        <w:t xml:space="preserve"> with </w:t>
      </w:r>
      <w:r w:rsidR="0098798F" w:rsidRPr="0098798F">
        <w:rPr>
          <w:rFonts w:asciiTheme="minorHAnsi" w:hAnsiTheme="minorHAnsi" w:cstheme="minorHAnsi"/>
          <w:sz w:val="22"/>
          <w:szCs w:val="22"/>
        </w:rPr>
        <w:t xml:space="preserve">the </w:t>
      </w:r>
      <w:r w:rsidRPr="0098798F">
        <w:rPr>
          <w:rFonts w:asciiTheme="minorHAnsi" w:hAnsiTheme="minorHAnsi" w:cstheme="minorHAnsi"/>
          <w:sz w:val="22"/>
          <w:szCs w:val="22"/>
        </w:rPr>
        <w:t xml:space="preserve">award category and project name. </w:t>
      </w:r>
    </w:p>
    <w:p w14:paraId="7428B028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You must own the photographs you submit and have full copyright.</w:t>
      </w:r>
    </w:p>
    <w:p w14:paraId="4F1E85A2" w14:textId="093E7C29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A </w:t>
      </w:r>
      <w:r w:rsidR="004A2EDB" w:rsidRPr="00C224C1">
        <w:rPr>
          <w:rFonts w:asciiTheme="minorHAnsi" w:hAnsiTheme="minorHAnsi" w:cstheme="minorHAnsi"/>
          <w:sz w:val="22"/>
          <w:szCs w:val="22"/>
        </w:rPr>
        <w:t>high-resolution</w:t>
      </w:r>
      <w:r w:rsidRPr="00C224C1">
        <w:rPr>
          <w:rFonts w:asciiTheme="minorHAnsi" w:hAnsiTheme="minorHAnsi" w:cstheme="minorHAnsi"/>
          <w:sz w:val="22"/>
          <w:szCs w:val="22"/>
        </w:rPr>
        <w:t xml:space="preserve"> logo must also be submitted with your entry, which will be used in print and online publications.</w:t>
      </w:r>
    </w:p>
    <w:p w14:paraId="22FF835C" w14:textId="1928B331" w:rsidR="00F6765E" w:rsidRPr="00C224C1" w:rsidRDefault="00F6765E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In entering the </w:t>
      </w:r>
      <w:r w:rsidR="004A2EDB" w:rsidRPr="002D1E3C">
        <w:rPr>
          <w:rFonts w:asciiTheme="minorHAnsi" w:hAnsiTheme="minorHAnsi" w:cstheme="minorHAnsi"/>
          <w:sz w:val="22"/>
          <w:szCs w:val="22"/>
        </w:rPr>
        <w:t>awards,</w:t>
      </w:r>
      <w:r w:rsidRPr="002D1E3C">
        <w:rPr>
          <w:rFonts w:asciiTheme="minorHAnsi" w:hAnsiTheme="minorHAnsi" w:cstheme="minorHAnsi"/>
          <w:sz w:val="22"/>
          <w:szCs w:val="22"/>
        </w:rPr>
        <w:t xml:space="preserve"> you are warrantying that your entry is truthful and not deliberately misleading.</w:t>
      </w:r>
    </w:p>
    <w:p w14:paraId="3D98C034" w14:textId="4191451A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The Award Judges will be made up of a panel of </w:t>
      </w:r>
      <w:r w:rsidR="00B74109">
        <w:rPr>
          <w:rFonts w:asciiTheme="minorHAnsi" w:hAnsiTheme="minorHAnsi" w:cstheme="minorHAnsi"/>
          <w:sz w:val="22"/>
          <w:szCs w:val="22"/>
        </w:rPr>
        <w:t xml:space="preserve">FeRFA </w:t>
      </w:r>
      <w:r w:rsidR="00DF24B3">
        <w:rPr>
          <w:rFonts w:asciiTheme="minorHAnsi" w:hAnsiTheme="minorHAnsi" w:cstheme="minorHAnsi"/>
          <w:sz w:val="22"/>
          <w:szCs w:val="22"/>
        </w:rPr>
        <w:t>Associate Members</w:t>
      </w:r>
      <w:r w:rsidRPr="00C224C1">
        <w:rPr>
          <w:rFonts w:asciiTheme="minorHAnsi" w:hAnsiTheme="minorHAnsi" w:cstheme="minorHAnsi"/>
          <w:sz w:val="22"/>
          <w:szCs w:val="22"/>
        </w:rPr>
        <w:t xml:space="preserve"> and industry representatives.</w:t>
      </w:r>
    </w:p>
    <w:p w14:paraId="28125525" w14:textId="5B09DEC6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Judges have the right to reject or re-categorise any entry they feel does not comply with the entry requirements.</w:t>
      </w:r>
      <w:r w:rsidR="002807F1">
        <w:rPr>
          <w:rFonts w:asciiTheme="minorHAnsi" w:hAnsiTheme="minorHAnsi" w:cstheme="minorHAnsi"/>
          <w:sz w:val="22"/>
          <w:szCs w:val="22"/>
        </w:rPr>
        <w:t xml:space="preserve">  You will be notified if this is the case.</w:t>
      </w:r>
    </w:p>
    <w:p w14:paraId="62594681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Any Judge associated with a nomination will be asked to withdraw from the judging process for that category.</w:t>
      </w:r>
    </w:p>
    <w:p w14:paraId="15F2A971" w14:textId="334D8588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All nominees will be informed if they have been shortlisted.</w:t>
      </w:r>
    </w:p>
    <w:p w14:paraId="2A3F485A" w14:textId="0E85A6CE" w:rsidR="00F6765E" w:rsidRDefault="00F6765E" w:rsidP="00F6765E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>The judge</w:t>
      </w:r>
      <w:r w:rsidR="004B6AC5">
        <w:rPr>
          <w:rFonts w:asciiTheme="minorHAnsi" w:hAnsiTheme="minorHAnsi" w:cstheme="minorHAnsi"/>
          <w:sz w:val="22"/>
          <w:szCs w:val="22"/>
        </w:rPr>
        <w:t>’</w:t>
      </w:r>
      <w:r w:rsidRPr="002D1E3C">
        <w:rPr>
          <w:rFonts w:asciiTheme="minorHAnsi" w:hAnsiTheme="minorHAnsi" w:cstheme="minorHAnsi"/>
          <w:sz w:val="22"/>
          <w:szCs w:val="22"/>
        </w:rPr>
        <w:t>s decision is final.</w:t>
      </w:r>
    </w:p>
    <w:p w14:paraId="195B2114" w14:textId="03727BBA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Entries close </w:t>
      </w:r>
      <w:r w:rsidR="0059478C">
        <w:rPr>
          <w:rFonts w:asciiTheme="minorHAnsi" w:hAnsiTheme="minorHAnsi" w:cstheme="minorHAnsi"/>
          <w:sz w:val="22"/>
          <w:szCs w:val="22"/>
        </w:rPr>
        <w:t>11</w:t>
      </w:r>
      <w:r w:rsidR="0059478C" w:rsidRPr="0059478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9478C">
        <w:rPr>
          <w:rFonts w:asciiTheme="minorHAnsi" w:hAnsiTheme="minorHAnsi" w:cstheme="minorHAnsi"/>
          <w:sz w:val="22"/>
          <w:szCs w:val="22"/>
        </w:rPr>
        <w:t xml:space="preserve"> October </w:t>
      </w:r>
      <w:r w:rsidRPr="00C224C1">
        <w:rPr>
          <w:rFonts w:asciiTheme="minorHAnsi" w:hAnsiTheme="minorHAnsi" w:cstheme="minorHAnsi"/>
          <w:sz w:val="22"/>
          <w:szCs w:val="22"/>
        </w:rPr>
        <w:t>201</w:t>
      </w:r>
      <w:r w:rsidR="0059478C">
        <w:rPr>
          <w:rFonts w:asciiTheme="minorHAnsi" w:hAnsiTheme="minorHAnsi" w:cstheme="minorHAnsi"/>
          <w:sz w:val="22"/>
          <w:szCs w:val="22"/>
        </w:rPr>
        <w:t>9</w:t>
      </w:r>
    </w:p>
    <w:p w14:paraId="5A0150CE" w14:textId="765AE0F9" w:rsidR="00635D30" w:rsidRPr="00635D30" w:rsidRDefault="00635D30" w:rsidP="00635D30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Completed Application Forms and accompanying information should be</w:t>
      </w:r>
      <w:r w:rsidR="00E21958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posted to Natasha Malcolm, FeRFA, PO Box 3716 Stone, Staffs ST15 9EU.</w:t>
      </w:r>
    </w:p>
    <w:p w14:paraId="19A41DE9" w14:textId="77777777" w:rsidR="00301FE7" w:rsidRPr="00C224C1" w:rsidRDefault="00301FE7" w:rsidP="006E62CB">
      <w:pPr>
        <w:pStyle w:val="Header"/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6597"/>
      </w:tblGrid>
      <w:tr w:rsidR="00A446AB" w:rsidRPr="00AE6F70" w14:paraId="38373DED" w14:textId="77777777" w:rsidTr="008D564A">
        <w:trPr>
          <w:trHeight w:val="206"/>
        </w:trPr>
        <w:tc>
          <w:tcPr>
            <w:tcW w:w="0" w:type="auto"/>
            <w:vAlign w:val="center"/>
          </w:tcPr>
          <w:p w14:paraId="26AED701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CONTRACTOR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839262938"/>
            <w:placeholder>
              <w:docPart w:val="DefaultPlaceholder_-1854013440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597" w:type="dxa"/>
                <w:vAlign w:val="center"/>
              </w:tcPr>
              <w:p w14:paraId="1C7B1091" w14:textId="5A627019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  <w:bookmarkEnd w:id="0" w:displacedByCustomXml="next"/>
          </w:sdtContent>
        </w:sdt>
      </w:tr>
      <w:tr w:rsidR="00A446AB" w:rsidRPr="00AE6F70" w14:paraId="1C0FF9C2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4F903A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MANUFACTURER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877236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95CE6D3" w14:textId="1C67E466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8BC899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2BED376F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NAME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(as it should appear in print/on screen at </w:t>
            </w:r>
            <w:r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the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Awards Ceremony)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617408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6745A64" w14:textId="39BC1604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A5B503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3F748D5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LOCATION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209508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70B211A1" w14:textId="09C432BD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41F6F8B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220CA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CLIENT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1273544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614C2A13" w14:textId="63E92855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5E9B0E0E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B047D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SIZE (m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  <w:vertAlign w:val="superscript"/>
              </w:rPr>
              <w:t>2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9619966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7C0E843" w14:textId="2EF8012F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4DCD1710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D77265E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STARTED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1837759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F07EAF1" w14:textId="17676DEB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557C4AD9" w14:textId="77777777" w:rsidTr="008D564A">
        <w:trPr>
          <w:trHeight w:val="202"/>
        </w:trPr>
        <w:tc>
          <w:tcPr>
            <w:tcW w:w="0" w:type="auto"/>
            <w:vAlign w:val="center"/>
          </w:tcPr>
          <w:p w14:paraId="0F5B851B" w14:textId="77777777" w:rsidR="008D564A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COMPLETED</w:t>
            </w:r>
          </w:p>
          <w:p w14:paraId="4FFA8FC9" w14:textId="450E245D" w:rsidR="00A446AB" w:rsidRPr="0073226D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(if applicable)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7611770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A6AFD17" w14:textId="27410A88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485E02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504B77" w14:textId="2E2C834A" w:rsidR="00A446AB" w:rsidRPr="000F3255" w:rsidRDefault="00A446AB" w:rsidP="008D564A">
            <w:pPr>
              <w:spacing w:after="0"/>
              <w:mirrorIndents/>
              <w:jc w:val="left"/>
              <w:rPr>
                <w:b/>
                <w:bCs/>
                <w:color w:val="1F55A3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PRODUCTS USED 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(NAME/</w:t>
            </w:r>
            <w:r w:rsidR="008D564A"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MANUFACTURER/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FeRFA TYPE)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3553867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F6BC588" w14:textId="2E9A6B60" w:rsidR="00A446A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800868" w:rsidRPr="00AE6F70" w14:paraId="4075728B" w14:textId="77777777" w:rsidTr="009C2493">
        <w:trPr>
          <w:trHeight w:val="135"/>
        </w:trPr>
        <w:tc>
          <w:tcPr>
            <w:tcW w:w="10206" w:type="dxa"/>
            <w:gridSpan w:val="2"/>
            <w:vAlign w:val="center"/>
          </w:tcPr>
          <w:p w14:paraId="2ADB771E" w14:textId="6E53E0E4" w:rsidR="00800868" w:rsidRPr="00875237" w:rsidRDefault="00800868" w:rsidP="005B70D8">
            <w:pPr>
              <w:spacing w:after="0"/>
              <w:mirrorIndents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55A3"/>
                <w:sz w:val="22"/>
              </w:rPr>
            </w:pPr>
            <w:r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I confirm that this entry has been made in accordance with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the </w:t>
            </w:r>
            <w:r w:rsidR="00670709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Rules of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>Entry above</w:t>
            </w:r>
          </w:p>
        </w:tc>
      </w:tr>
      <w:tr w:rsidR="0062591B" w:rsidRPr="00AE6F70" w14:paraId="093D2F4A" w14:textId="77777777" w:rsidTr="00AD26FB">
        <w:trPr>
          <w:trHeight w:val="135"/>
        </w:trPr>
        <w:tc>
          <w:tcPr>
            <w:tcW w:w="0" w:type="auto"/>
            <w:vAlign w:val="center"/>
          </w:tcPr>
          <w:p w14:paraId="4DD77441" w14:textId="471EEA32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38406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D93C6C4" w14:textId="1C86CD64" w:rsidR="0062591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74D50231" w14:textId="77777777" w:rsidTr="00365AC0">
        <w:trPr>
          <w:trHeight w:val="135"/>
        </w:trPr>
        <w:tc>
          <w:tcPr>
            <w:tcW w:w="0" w:type="auto"/>
            <w:vAlign w:val="center"/>
          </w:tcPr>
          <w:p w14:paraId="65C17F31" w14:textId="3A214135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59520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B396B45" w14:textId="708C1FAD" w:rsidR="0062591B" w:rsidRPr="00670709" w:rsidRDefault="004E64D5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2026E8F0" w14:textId="77777777" w:rsidTr="0062591B">
        <w:trPr>
          <w:trHeight w:val="510"/>
        </w:trPr>
        <w:tc>
          <w:tcPr>
            <w:tcW w:w="0" w:type="auto"/>
            <w:vAlign w:val="center"/>
          </w:tcPr>
          <w:p w14:paraId="5DCFB5A6" w14:textId="5C3E7D60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SIGNATURE</w:t>
            </w:r>
          </w:p>
        </w:tc>
        <w:tc>
          <w:tcPr>
            <w:tcW w:w="6597" w:type="dxa"/>
            <w:vAlign w:val="center"/>
          </w:tcPr>
          <w:p w14:paraId="04788F87" w14:textId="08D4D81C" w:rsidR="0062591B" w:rsidRPr="008D564A" w:rsidRDefault="0062591B" w:rsidP="008D564A">
            <w:pPr>
              <w:spacing w:after="0"/>
              <w:mirrorIndents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E687BA6" w14:textId="781128F1" w:rsidR="00DD3B33" w:rsidRDefault="00DD3B33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DD6F3BE" w14:textId="1309EF66" w:rsidR="000118CC" w:rsidRPr="00247991" w:rsidRDefault="007C0D0B" w:rsidP="000118CC">
      <w:pPr>
        <w:rPr>
          <w:rFonts w:asciiTheme="minorHAnsi" w:hAnsiTheme="minorHAnsi"/>
          <w:color w:val="FF0000"/>
          <w:sz w:val="22"/>
          <w:szCs w:val="22"/>
        </w:rPr>
      </w:pPr>
      <w:r w:rsidRPr="00247991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Please complete each of the following </w:t>
      </w:r>
      <w:r w:rsidR="00CB3CCB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sections </w:t>
      </w:r>
      <w:r w:rsidRPr="00247991">
        <w:rPr>
          <w:rFonts w:asciiTheme="minorHAnsi" w:hAnsiTheme="minorHAnsi"/>
          <w:color w:val="000000" w:themeColor="text1"/>
          <w:sz w:val="22"/>
          <w:szCs w:val="22"/>
        </w:rPr>
        <w:t>and ensure you provide as much information as possible</w:t>
      </w:r>
      <w:r w:rsidR="005A5EF0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.  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Your entry can only be judged on the material you provide   </w:t>
      </w:r>
      <w:r w:rsidR="00556A54" w:rsidRPr="00247991">
        <w:rPr>
          <w:rFonts w:asciiTheme="minorHAnsi" w:hAnsiTheme="minorHAnsi"/>
          <w:color w:val="000000" w:themeColor="text1"/>
          <w:sz w:val="22"/>
          <w:szCs w:val="22"/>
        </w:rPr>
        <w:t>You may refer to enclosures where applicable.</w:t>
      </w:r>
      <w:r w:rsidR="001425AE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Images can be pasted onto subsequent pages or supplied separately.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>Do not provide generic material</w:t>
      </w:r>
      <w:r w:rsidR="00247991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such as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brochures that are not directly relevant as judging time is limited.  Superfluous printed material will be ignored by the judges and leads to waste.  </w:t>
      </w:r>
      <w:r w:rsidR="000118CC" w:rsidRPr="00247991">
        <w:rPr>
          <w:rFonts w:asciiTheme="minorHAnsi" w:hAnsiTheme="minorHAnsi"/>
          <w:b/>
          <w:bCs/>
          <w:color w:val="000000" w:themeColor="text1"/>
          <w:sz w:val="22"/>
          <w:szCs w:val="22"/>
        </w:rPr>
        <w:t>Please ensure your application fully justifies why the nominated project should win this prestigious award.</w:t>
      </w:r>
    </w:p>
    <w:p w14:paraId="2AE18567" w14:textId="200350BE" w:rsidR="007C0D0B" w:rsidRPr="00D12DF8" w:rsidRDefault="007C0D0B" w:rsidP="006E62CB">
      <w:pPr>
        <w:tabs>
          <w:tab w:val="right" w:leader="underscore" w:pos="10206"/>
        </w:tabs>
        <w:spacing w:after="0"/>
        <w:mirrorIndents/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32"/>
        <w:gridCol w:w="9674"/>
      </w:tblGrid>
      <w:tr w:rsidR="005A5EF0" w:rsidRPr="005A5EF0" w14:paraId="351EB8B9" w14:textId="77777777" w:rsidTr="004E485A">
        <w:trPr>
          <w:jc w:val="center"/>
        </w:trPr>
        <w:tc>
          <w:tcPr>
            <w:tcW w:w="534" w:type="dxa"/>
          </w:tcPr>
          <w:p w14:paraId="28C7958A" w14:textId="77777777" w:rsid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09" w:type="dxa"/>
          </w:tcPr>
          <w:p w14:paraId="3F4F1773" w14:textId="2D37796C" w:rsidR="001153AB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have you selected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th</w:t>
            </w:r>
            <w:r w:rsidR="00167ECF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is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as a Project of the Year?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677318850"/>
              <w:placeholder>
                <w:docPart w:val="DefaultPlaceholder_-1854013440"/>
              </w:placeholder>
              <w:showingPlcHdr/>
            </w:sdtPr>
            <w:sdtEndPr/>
            <w:sdtContent>
              <w:p w14:paraId="7D22A4F1" w14:textId="1831B04A" w:rsidR="005A5EF0" w:rsidRPr="001153AB" w:rsidRDefault="004E64D5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49C5B1B2" w14:textId="77777777" w:rsidTr="004E485A">
        <w:trPr>
          <w:jc w:val="center"/>
        </w:trPr>
        <w:tc>
          <w:tcPr>
            <w:tcW w:w="534" w:type="dxa"/>
          </w:tcPr>
          <w:p w14:paraId="76A15EC1" w14:textId="77777777" w:rsidR="005A5EF0" w:rsidRP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09" w:type="dxa"/>
          </w:tcPr>
          <w:p w14:paraId="4E3C4D48" w14:textId="342D7FF0" w:rsidR="005A5EF0" w:rsidRPr="00C629F7" w:rsidRDefault="008D63FC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Give </w:t>
            </w:r>
            <w:r w:rsidR="000203A6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 brief overview of the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project and how you became involved.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968544807"/>
              <w:placeholder>
                <w:docPart w:val="DefaultPlaceholder_-1854013440"/>
              </w:placeholder>
              <w:showingPlcHdr/>
            </w:sdtPr>
            <w:sdtEndPr/>
            <w:sdtContent>
              <w:p w14:paraId="2EA6A2F1" w14:textId="7999E27C" w:rsidR="008D63FC" w:rsidRPr="005A5EF0" w:rsidRDefault="004E64D5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4D7FAD" w:rsidRPr="005A5EF0" w14:paraId="4E702D35" w14:textId="77777777" w:rsidTr="004E485A">
        <w:trPr>
          <w:jc w:val="center"/>
        </w:trPr>
        <w:tc>
          <w:tcPr>
            <w:tcW w:w="534" w:type="dxa"/>
          </w:tcPr>
          <w:p w14:paraId="529A32DD" w14:textId="24F18D45" w:rsidR="004D7FAD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09" w:type="dxa"/>
          </w:tcPr>
          <w:p w14:paraId="2CD53B78" w14:textId="77777777" w:rsidR="004D7FAD" w:rsidRPr="00C629F7" w:rsidRDefault="004D7FAD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Why was resin flooring chosen for this project?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844599872"/>
              <w:placeholder>
                <w:docPart w:val="DefaultPlaceholder_-1854013440"/>
              </w:placeholder>
              <w:showingPlcHdr/>
            </w:sdtPr>
            <w:sdtEndPr/>
            <w:sdtContent>
              <w:p w14:paraId="009E27F9" w14:textId="067E7F18" w:rsidR="004D7FAD" w:rsidRPr="002943E1" w:rsidRDefault="004E64D5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4E64D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8D63FC" w:rsidRPr="005A5EF0" w14:paraId="65EE2FE1" w14:textId="77777777" w:rsidTr="004E485A">
        <w:trPr>
          <w:jc w:val="center"/>
        </w:trPr>
        <w:tc>
          <w:tcPr>
            <w:tcW w:w="534" w:type="dxa"/>
          </w:tcPr>
          <w:p w14:paraId="5DFC7573" w14:textId="61C56688" w:rsidR="008D63FC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09" w:type="dxa"/>
          </w:tcPr>
          <w:p w14:paraId="65FCF77E" w14:textId="77777777" w:rsidR="008D63FC" w:rsidRPr="00C629F7" w:rsidRDefault="008D63FC" w:rsidP="008D63FC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How does this project best highlight your skills and expertise?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-551236745"/>
              <w:placeholder>
                <w:docPart w:val="DefaultPlaceholder_-1854013440"/>
              </w:placeholder>
              <w:showingPlcHdr/>
            </w:sdtPr>
            <w:sdtEndPr/>
            <w:sdtContent>
              <w:p w14:paraId="39329E43" w14:textId="5131F2AD" w:rsidR="008D63FC" w:rsidRPr="001B17CE" w:rsidRDefault="006B2E9C" w:rsidP="008D63FC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21E17C23" w14:textId="77777777" w:rsidTr="004E485A">
        <w:trPr>
          <w:jc w:val="center"/>
        </w:trPr>
        <w:tc>
          <w:tcPr>
            <w:tcW w:w="534" w:type="dxa"/>
          </w:tcPr>
          <w:p w14:paraId="403ED1B5" w14:textId="02BC5EF4" w:rsidR="005A5EF0" w:rsidRPr="005A5EF0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09" w:type="dxa"/>
          </w:tcPr>
          <w:p w14:paraId="44FFD0A4" w14:textId="609CA0BD" w:rsidR="005A5EF0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in</w:t>
            </w:r>
            <w:r w:rsidR="00490814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volve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any new</w:t>
            </w:r>
            <w:r w:rsidR="006E62CB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or innovative products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or installation techniques?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-2024926708"/>
              <w:placeholder>
                <w:docPart w:val="DefaultPlaceholder_-1854013440"/>
              </w:placeholder>
              <w:showingPlcHdr/>
            </w:sdtPr>
            <w:sdtEndPr/>
            <w:sdtContent>
              <w:p w14:paraId="33F039AD" w14:textId="46FCE950" w:rsidR="00D12DF8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9314A48" w14:textId="77777777" w:rsidTr="004E485A">
        <w:trPr>
          <w:jc w:val="center"/>
        </w:trPr>
        <w:tc>
          <w:tcPr>
            <w:tcW w:w="534" w:type="dxa"/>
          </w:tcPr>
          <w:p w14:paraId="5E2BE713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09" w:type="dxa"/>
          </w:tcPr>
          <w:p w14:paraId="554CBEC9" w14:textId="14D96DC3" w:rsidR="00D12DF8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present any challenges such as difficult conditions, size, programme restrictions, aesthetics or performance requirements?  How did you overcome these challenges?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447666041"/>
              <w:placeholder>
                <w:docPart w:val="DefaultPlaceholder_-1854013440"/>
              </w:placeholder>
              <w:showingPlcHdr/>
            </w:sdtPr>
            <w:sdtEndPr/>
            <w:sdtContent>
              <w:p w14:paraId="75F8E9E1" w14:textId="1B4C6862" w:rsidR="005A5EF0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5D82427B" w14:textId="77777777" w:rsidTr="004E485A">
        <w:tblPrEx>
          <w:jc w:val="left"/>
        </w:tblPrEx>
        <w:tc>
          <w:tcPr>
            <w:tcW w:w="534" w:type="dxa"/>
          </w:tcPr>
          <w:p w14:paraId="298C3410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09" w:type="dxa"/>
          </w:tcPr>
          <w:p w14:paraId="02B6259B" w14:textId="272A0A1B" w:rsidR="005A5EF0" w:rsidRPr="00E2435A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Environmental &amp; Sustainability</w:t>
            </w:r>
            <w:r w:rsidR="001153AB"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1153AB"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give details of the environmental policy adopted for this project </w:t>
            </w:r>
            <w:r w:rsidR="00643458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including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 data on waste management and recycling.  Please include evidence where appropriate.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-122311140"/>
              <w:placeholder>
                <w:docPart w:val="DefaultPlaceholder_-1854013440"/>
              </w:placeholder>
              <w:showingPlcHdr/>
            </w:sdtPr>
            <w:sdtEndPr/>
            <w:sdtContent>
              <w:p w14:paraId="3F87F301" w14:textId="6ECA7D96" w:rsidR="005A5EF0" w:rsidRPr="00286EE4" w:rsidRDefault="00286EE4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86EE4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3209D2B8" w14:textId="77777777" w:rsidTr="004E485A">
        <w:tblPrEx>
          <w:jc w:val="left"/>
        </w:tblPrEx>
        <w:tc>
          <w:tcPr>
            <w:tcW w:w="534" w:type="dxa"/>
          </w:tcPr>
          <w:p w14:paraId="693D4FB5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09" w:type="dxa"/>
          </w:tcPr>
          <w:p w14:paraId="0F82D538" w14:textId="27C4F651" w:rsidR="00485B71" w:rsidRPr="00485B71" w:rsidRDefault="005A5EF0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Health &amp; Safety</w:t>
            </w:r>
            <w:r w:rsidR="00643458"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643458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Please outline 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health &amp; safety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issues encountered on this project and how they were overcome </w:t>
            </w:r>
            <w:r w:rsidR="00C31FF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and managed.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474333936"/>
              <w:placeholder>
                <w:docPart w:val="DefaultPlaceholder_-1854013440"/>
              </w:placeholder>
              <w:showingPlcHdr/>
            </w:sdtPr>
            <w:sdtEndPr/>
            <w:sdtContent>
              <w:p w14:paraId="39955C7C" w14:textId="2BF1E38B" w:rsidR="005A5EF0" w:rsidRPr="00485B71" w:rsidRDefault="006B2E9C" w:rsidP="00C31FF9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643458" w:rsidRPr="005A5EF0" w14:paraId="763655AD" w14:textId="77777777" w:rsidTr="004E485A">
        <w:tblPrEx>
          <w:jc w:val="left"/>
        </w:tblPrEx>
        <w:tc>
          <w:tcPr>
            <w:tcW w:w="534" w:type="dxa"/>
          </w:tcPr>
          <w:p w14:paraId="1FC17868" w14:textId="50898CA8" w:rsidR="0064345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09" w:type="dxa"/>
          </w:tcPr>
          <w:p w14:paraId="2F4E5AE9" w14:textId="3FD0C9BB" w:rsidR="00485B71" w:rsidRPr="0095198D" w:rsidRDefault="00485B71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Training &amp; Staff Development: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Please outline </w:t>
            </w:r>
            <w:r w:rsidR="00C31FF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any 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training and staff development initatives used to support and upskill employees involved in this project.  Were any FeRFA apprentices either past or present involved in this project?</w:t>
            </w:r>
            <w:r w:rsid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="00A361C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include evidence where appropriate.  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596514608"/>
              <w:placeholder>
                <w:docPart w:val="DefaultPlaceholder_-1854013440"/>
              </w:placeholder>
              <w:showingPlcHdr/>
            </w:sdtPr>
            <w:sdtEndPr/>
            <w:sdtContent>
              <w:p w14:paraId="5C34F20A" w14:textId="519CC161" w:rsidR="00643458" w:rsidRPr="00D12DF8" w:rsidRDefault="006B2E9C" w:rsidP="00485B71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67B6DD3" w14:textId="77777777" w:rsidTr="004E485A">
        <w:tblPrEx>
          <w:jc w:val="left"/>
        </w:tblPrEx>
        <w:tc>
          <w:tcPr>
            <w:tcW w:w="534" w:type="dxa"/>
          </w:tcPr>
          <w:p w14:paraId="3DE5B63C" w14:textId="58853191" w:rsidR="005A5EF0" w:rsidRPr="00D12DF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9809" w:type="dxa"/>
          </w:tcPr>
          <w:p w14:paraId="110C14CE" w14:textId="13E39A62" w:rsidR="001153AB" w:rsidRPr="00A361C9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is this 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the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Winning Project?</w:t>
            </w:r>
            <w:r w:rsidR="001153A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</w:t>
            </w:r>
            <w:r w:rsidR="00D12DF8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ease summarise in no more than </w:t>
            </w:r>
            <w:r w:rsidR="0095198D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100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 xml:space="preserve"> words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why this project should win the </w:t>
            </w:r>
            <w:r w:rsidR="000F3255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FeRFA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Large </w:t>
            </w:r>
            <w:r w:rsidR="00305222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Industrial</w:t>
            </w:r>
            <w:r w:rsidR="00BB57D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of the Year Award 201</w:t>
            </w:r>
            <w:r w:rsidR="006E62C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9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77877144"/>
              <w:placeholder>
                <w:docPart w:val="DefaultPlaceholder_-1854013440"/>
              </w:placeholder>
              <w:showingPlcHdr/>
            </w:sdtPr>
            <w:sdtEndPr/>
            <w:sdtContent>
              <w:p w14:paraId="06CFA1B6" w14:textId="6C748010" w:rsidR="005A5EF0" w:rsidRPr="00062068" w:rsidRDefault="006B2E9C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062068" w:rsidRPr="005A5EF0" w14:paraId="734B80ED" w14:textId="77777777" w:rsidTr="004E485A">
        <w:tblPrEx>
          <w:jc w:val="left"/>
        </w:tblPrEx>
        <w:tc>
          <w:tcPr>
            <w:tcW w:w="10343" w:type="dxa"/>
            <w:gridSpan w:val="2"/>
          </w:tcPr>
          <w:p w14:paraId="02041FFB" w14:textId="476DA32F" w:rsidR="00062068" w:rsidRPr="009A552D" w:rsidRDefault="00062068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Please refer to a</w:t>
            </w:r>
            <w:r w:rsidRPr="009A552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ny further information that may be useful to the judges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such as case studies, press releases, references from third parties, video clips and testimonial from the client.  Ensure these are included in your application.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9875868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30BB2" w:rsidRPr="00F30BB2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CA34253" w14:textId="77777777" w:rsidR="00062068" w:rsidRPr="00DB27CC" w:rsidRDefault="00062068" w:rsidP="00292218">
      <w:pPr>
        <w:spacing w:after="0"/>
        <w:mirrorIndents/>
        <w:rPr>
          <w:rFonts w:asciiTheme="minorHAnsi" w:hAnsiTheme="minorHAnsi"/>
          <w:b/>
          <w:sz w:val="22"/>
          <w:szCs w:val="22"/>
          <w:u w:val="single"/>
        </w:rPr>
      </w:pPr>
    </w:p>
    <w:sectPr w:rsidR="00062068" w:rsidRPr="00DB27CC" w:rsidSect="00775A4B">
      <w:headerReference w:type="default" r:id="rId10"/>
      <w:pgSz w:w="11907" w:h="16840" w:code="9"/>
      <w:pgMar w:top="284" w:right="851" w:bottom="907" w:left="851" w:header="567" w:footer="567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F1857" w14:textId="77777777" w:rsidR="00BC4301" w:rsidRDefault="00BC4301">
      <w:pPr>
        <w:spacing w:after="0"/>
      </w:pPr>
      <w:r>
        <w:separator/>
      </w:r>
    </w:p>
  </w:endnote>
  <w:endnote w:type="continuationSeparator" w:id="0">
    <w:p w14:paraId="472B9046" w14:textId="77777777" w:rsidR="00BC4301" w:rsidRDefault="00BC4301">
      <w:pPr>
        <w:spacing w:after="0"/>
      </w:pPr>
      <w:r>
        <w:continuationSeparator/>
      </w:r>
    </w:p>
  </w:endnote>
  <w:endnote w:type="continuationNotice" w:id="1">
    <w:p w14:paraId="64DBB9CE" w14:textId="77777777" w:rsidR="00BC4301" w:rsidRDefault="00BC430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B3C075" w14:textId="77777777" w:rsidR="00BC4301" w:rsidRDefault="00BC4301">
      <w:pPr>
        <w:spacing w:after="0"/>
      </w:pPr>
      <w:r>
        <w:separator/>
      </w:r>
    </w:p>
  </w:footnote>
  <w:footnote w:type="continuationSeparator" w:id="0">
    <w:p w14:paraId="2610587B" w14:textId="77777777" w:rsidR="00BC4301" w:rsidRDefault="00BC4301">
      <w:pPr>
        <w:spacing w:after="0"/>
      </w:pPr>
      <w:r>
        <w:continuationSeparator/>
      </w:r>
    </w:p>
  </w:footnote>
  <w:footnote w:type="continuationNotice" w:id="1">
    <w:p w14:paraId="35A7CA1A" w14:textId="77777777" w:rsidR="00BC4301" w:rsidRDefault="00BC430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E555" w14:textId="34FDFCD1" w:rsidR="00F151E8" w:rsidRDefault="006E62CB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D8B1C6" wp14:editId="43AF99AA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1933575" cy="546739"/>
              <wp:effectExtent l="0" t="0" r="9525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546739"/>
                        <a:chOff x="0" y="0"/>
                        <a:chExt cx="2180907" cy="616585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49375" cy="589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00187" y="0"/>
                          <a:ext cx="680720" cy="616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D7FE26" id="Group 8" o:spid="_x0000_s1026" style="position:absolute;margin-left:0;margin-top:-5.25pt;width:152.25pt;height:43.05pt;z-index:251658240;mso-position-horizontal:center;mso-position-horizontal-relative:margin;mso-width-relative:margin;mso-height-relative:margin" coordsize="2180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95;width:13493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">
                <v:imagedata r:id="rId3" o:title=""/>
              </v:shape>
              <v:shape id="Picture 7" o:spid="_x0000_s1028" type="#_x0000_t75" alt="A close up of a logo&#10;&#10;Description automatically generated" style="position:absolute;left:15001;width:680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">
                <v:imagedata r:id="rId4" o:title="A close up of a logo&#10;&#10;Description automatically generated"/>
              </v:shape>
              <w10:wrap anchorx="margin"/>
            </v:group>
          </w:pict>
        </mc:Fallback>
      </mc:AlternateContent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F151E8">
      <w:rPr>
        <w:rFonts w:asciiTheme="minorHAnsi" w:hAnsiTheme="minorHAnsi"/>
        <w:sz w:val="24"/>
        <w:szCs w:val="24"/>
      </w:rPr>
      <w:t xml:space="preserve">    </w:t>
    </w:r>
  </w:p>
  <w:p w14:paraId="7994C609" w14:textId="3C6FA4B0" w:rsidR="003365ED" w:rsidRDefault="003365ED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</w:p>
  <w:p w14:paraId="6EB211CB" w14:textId="0E309A1B" w:rsidR="002C42FC" w:rsidRPr="00F151E8" w:rsidRDefault="002C42FC" w:rsidP="00F151E8">
    <w:pPr>
      <w:pStyle w:val="Heading3"/>
      <w:spacing w:before="120" w:after="120"/>
      <w:rPr>
        <w:rFonts w:asciiTheme="minorHAnsi" w:hAnsiTheme="minorHAnsi"/>
        <w:sz w:val="16"/>
        <w:szCs w:val="16"/>
      </w:rPr>
    </w:pPr>
    <w:r w:rsidRPr="00F151E8">
      <w:rPr>
        <w:rFonts w:asciiTheme="minorHAnsi" w:hAnsiTheme="minorHAnsi"/>
        <w:sz w:val="24"/>
        <w:szCs w:val="24"/>
      </w:rPr>
      <w:t xml:space="preserve">FeRFA AWARDS </w:t>
    </w:r>
    <w:r w:rsidR="003365ED">
      <w:rPr>
        <w:rFonts w:asciiTheme="minorHAnsi" w:hAnsiTheme="minorHAnsi"/>
        <w:sz w:val="24"/>
        <w:szCs w:val="24"/>
      </w:rPr>
      <w:t>ENTRY</w:t>
    </w:r>
    <w:r w:rsidRPr="00F151E8">
      <w:rPr>
        <w:rFonts w:asciiTheme="minorHAnsi" w:hAnsiTheme="minorHAnsi"/>
        <w:sz w:val="24"/>
        <w:szCs w:val="24"/>
      </w:rPr>
      <w:t xml:space="preserve"> FORM 201</w:t>
    </w:r>
    <w:r w:rsidR="00F151E8" w:rsidRPr="00F151E8">
      <w:rPr>
        <w:rFonts w:asciiTheme="minorHAnsi" w:hAnsiTheme="minorHAnsi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A5A43"/>
    <w:multiLevelType w:val="hybridMultilevel"/>
    <w:tmpl w:val="A93AB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9A615A"/>
    <w:multiLevelType w:val="hybridMultilevel"/>
    <w:tmpl w:val="1B6C638E"/>
    <w:lvl w:ilvl="0" w:tplc="D0B8B2EC">
      <w:start w:val="1"/>
      <w:numFmt w:val="bullet"/>
      <w:pStyle w:val="Bullet"/>
      <w:lvlText w:val="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9636CFA"/>
    <w:multiLevelType w:val="hybridMultilevel"/>
    <w:tmpl w:val="99F6FD82"/>
    <w:lvl w:ilvl="0" w:tplc="60621576">
      <w:start w:val="1"/>
      <w:numFmt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65385B12"/>
    <w:multiLevelType w:val="hybridMultilevel"/>
    <w:tmpl w:val="0388B3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0pS1Kc5jBJ83wMQksJvPx16BOKLonPnsDGb/Gla9BRh6Jypvr0Hp3MwuqH8G8FRXPSObCTj3LvFtjRknSdOuQ==" w:salt="r3PAD1jmMRrSIeWa/aXgFw==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A2"/>
    <w:rsid w:val="000118CC"/>
    <w:rsid w:val="000203A6"/>
    <w:rsid w:val="0002069B"/>
    <w:rsid w:val="000222C5"/>
    <w:rsid w:val="00031506"/>
    <w:rsid w:val="00033B25"/>
    <w:rsid w:val="00033D6B"/>
    <w:rsid w:val="000515C3"/>
    <w:rsid w:val="00055DEB"/>
    <w:rsid w:val="00062068"/>
    <w:rsid w:val="00062159"/>
    <w:rsid w:val="00076CCF"/>
    <w:rsid w:val="00077521"/>
    <w:rsid w:val="00077E9D"/>
    <w:rsid w:val="00087F5A"/>
    <w:rsid w:val="00094D52"/>
    <w:rsid w:val="000A3592"/>
    <w:rsid w:val="000B71DF"/>
    <w:rsid w:val="000B7D5F"/>
    <w:rsid w:val="000C2E7A"/>
    <w:rsid w:val="000E1A2D"/>
    <w:rsid w:val="000E29D3"/>
    <w:rsid w:val="000F3255"/>
    <w:rsid w:val="0010116A"/>
    <w:rsid w:val="001046DD"/>
    <w:rsid w:val="00107FFE"/>
    <w:rsid w:val="00112998"/>
    <w:rsid w:val="00113FBD"/>
    <w:rsid w:val="001153AB"/>
    <w:rsid w:val="00131A64"/>
    <w:rsid w:val="001425AE"/>
    <w:rsid w:val="001517F3"/>
    <w:rsid w:val="00157268"/>
    <w:rsid w:val="00167ECF"/>
    <w:rsid w:val="00192686"/>
    <w:rsid w:val="00192C49"/>
    <w:rsid w:val="001A0EEF"/>
    <w:rsid w:val="001B17CE"/>
    <w:rsid w:val="001B2168"/>
    <w:rsid w:val="001B39AF"/>
    <w:rsid w:val="001C5ACB"/>
    <w:rsid w:val="001C6FDE"/>
    <w:rsid w:val="001E283C"/>
    <w:rsid w:val="001E6206"/>
    <w:rsid w:val="001F100D"/>
    <w:rsid w:val="001F67C3"/>
    <w:rsid w:val="0022517C"/>
    <w:rsid w:val="00226512"/>
    <w:rsid w:val="00246CD2"/>
    <w:rsid w:val="00246D6F"/>
    <w:rsid w:val="00247991"/>
    <w:rsid w:val="00251E3A"/>
    <w:rsid w:val="00253B92"/>
    <w:rsid w:val="00257838"/>
    <w:rsid w:val="002706DF"/>
    <w:rsid w:val="002807F1"/>
    <w:rsid w:val="0028266C"/>
    <w:rsid w:val="00286EE4"/>
    <w:rsid w:val="00292218"/>
    <w:rsid w:val="002943E1"/>
    <w:rsid w:val="002A3264"/>
    <w:rsid w:val="002A44D2"/>
    <w:rsid w:val="002B0465"/>
    <w:rsid w:val="002B28FE"/>
    <w:rsid w:val="002C42FC"/>
    <w:rsid w:val="002D1E3C"/>
    <w:rsid w:val="002E43BE"/>
    <w:rsid w:val="002E5477"/>
    <w:rsid w:val="002F3678"/>
    <w:rsid w:val="003002CE"/>
    <w:rsid w:val="00301FE7"/>
    <w:rsid w:val="00302EC8"/>
    <w:rsid w:val="00305222"/>
    <w:rsid w:val="00315269"/>
    <w:rsid w:val="003365ED"/>
    <w:rsid w:val="0033669C"/>
    <w:rsid w:val="00395684"/>
    <w:rsid w:val="003A2082"/>
    <w:rsid w:val="003B0D45"/>
    <w:rsid w:val="003B6190"/>
    <w:rsid w:val="003C09A6"/>
    <w:rsid w:val="003D1149"/>
    <w:rsid w:val="003D1E17"/>
    <w:rsid w:val="003D4073"/>
    <w:rsid w:val="003D74C7"/>
    <w:rsid w:val="003E2A1E"/>
    <w:rsid w:val="003E698D"/>
    <w:rsid w:val="00413B27"/>
    <w:rsid w:val="00452517"/>
    <w:rsid w:val="00453840"/>
    <w:rsid w:val="00462F8C"/>
    <w:rsid w:val="004731A2"/>
    <w:rsid w:val="00474600"/>
    <w:rsid w:val="0047630A"/>
    <w:rsid w:val="004764EE"/>
    <w:rsid w:val="00485B71"/>
    <w:rsid w:val="00490814"/>
    <w:rsid w:val="00490E1A"/>
    <w:rsid w:val="00494118"/>
    <w:rsid w:val="004A2EDB"/>
    <w:rsid w:val="004B6AC5"/>
    <w:rsid w:val="004C3966"/>
    <w:rsid w:val="004C61C6"/>
    <w:rsid w:val="004D6DD1"/>
    <w:rsid w:val="004D6E36"/>
    <w:rsid w:val="004D7FAD"/>
    <w:rsid w:val="004E485A"/>
    <w:rsid w:val="004E64D5"/>
    <w:rsid w:val="00500098"/>
    <w:rsid w:val="00507C93"/>
    <w:rsid w:val="005145D9"/>
    <w:rsid w:val="00523333"/>
    <w:rsid w:val="00523628"/>
    <w:rsid w:val="00556A54"/>
    <w:rsid w:val="005706A6"/>
    <w:rsid w:val="00592FC3"/>
    <w:rsid w:val="0059370D"/>
    <w:rsid w:val="0059478C"/>
    <w:rsid w:val="005968E1"/>
    <w:rsid w:val="005A1BBC"/>
    <w:rsid w:val="005A5EF0"/>
    <w:rsid w:val="005B55E7"/>
    <w:rsid w:val="005B70D8"/>
    <w:rsid w:val="005B766D"/>
    <w:rsid w:val="00600FFF"/>
    <w:rsid w:val="00614E0F"/>
    <w:rsid w:val="00615FE0"/>
    <w:rsid w:val="0062591B"/>
    <w:rsid w:val="00635D30"/>
    <w:rsid w:val="00643458"/>
    <w:rsid w:val="00647E3E"/>
    <w:rsid w:val="006534BD"/>
    <w:rsid w:val="0065796F"/>
    <w:rsid w:val="00670709"/>
    <w:rsid w:val="00673180"/>
    <w:rsid w:val="006735B0"/>
    <w:rsid w:val="006815E8"/>
    <w:rsid w:val="00683F58"/>
    <w:rsid w:val="0068503A"/>
    <w:rsid w:val="006B2E9C"/>
    <w:rsid w:val="006D1E27"/>
    <w:rsid w:val="006E62CB"/>
    <w:rsid w:val="006F2CC1"/>
    <w:rsid w:val="00712AC4"/>
    <w:rsid w:val="0073226D"/>
    <w:rsid w:val="007346E6"/>
    <w:rsid w:val="00760077"/>
    <w:rsid w:val="00772E2E"/>
    <w:rsid w:val="00775A4B"/>
    <w:rsid w:val="00792FAF"/>
    <w:rsid w:val="007936E1"/>
    <w:rsid w:val="0079665B"/>
    <w:rsid w:val="007A61BB"/>
    <w:rsid w:val="007A7DBE"/>
    <w:rsid w:val="007B1EB9"/>
    <w:rsid w:val="007B4D31"/>
    <w:rsid w:val="007C0D0B"/>
    <w:rsid w:val="007C566C"/>
    <w:rsid w:val="007D3EAC"/>
    <w:rsid w:val="007D4007"/>
    <w:rsid w:val="007E35A3"/>
    <w:rsid w:val="00800868"/>
    <w:rsid w:val="00810860"/>
    <w:rsid w:val="00824341"/>
    <w:rsid w:val="0083680C"/>
    <w:rsid w:val="008469AE"/>
    <w:rsid w:val="00862D28"/>
    <w:rsid w:val="00867548"/>
    <w:rsid w:val="00867875"/>
    <w:rsid w:val="00870E86"/>
    <w:rsid w:val="00875237"/>
    <w:rsid w:val="00877EB8"/>
    <w:rsid w:val="00896F36"/>
    <w:rsid w:val="008A69EC"/>
    <w:rsid w:val="008B5F37"/>
    <w:rsid w:val="008B77E0"/>
    <w:rsid w:val="008D564A"/>
    <w:rsid w:val="008D63FC"/>
    <w:rsid w:val="008E1F82"/>
    <w:rsid w:val="008E2435"/>
    <w:rsid w:val="008F156F"/>
    <w:rsid w:val="009122D6"/>
    <w:rsid w:val="009477E1"/>
    <w:rsid w:val="0095198D"/>
    <w:rsid w:val="0096604D"/>
    <w:rsid w:val="00974CFD"/>
    <w:rsid w:val="0098080B"/>
    <w:rsid w:val="0098798F"/>
    <w:rsid w:val="009A0732"/>
    <w:rsid w:val="009A09CA"/>
    <w:rsid w:val="009A4213"/>
    <w:rsid w:val="009A4349"/>
    <w:rsid w:val="009A552D"/>
    <w:rsid w:val="009B6E9E"/>
    <w:rsid w:val="009C115C"/>
    <w:rsid w:val="009D1134"/>
    <w:rsid w:val="009E085C"/>
    <w:rsid w:val="009E5E0D"/>
    <w:rsid w:val="009E77C7"/>
    <w:rsid w:val="009F1491"/>
    <w:rsid w:val="009F336B"/>
    <w:rsid w:val="00A32746"/>
    <w:rsid w:val="00A361C9"/>
    <w:rsid w:val="00A446AB"/>
    <w:rsid w:val="00A7507F"/>
    <w:rsid w:val="00A9713E"/>
    <w:rsid w:val="00AA142F"/>
    <w:rsid w:val="00AA7C32"/>
    <w:rsid w:val="00AA7F68"/>
    <w:rsid w:val="00AC7BB6"/>
    <w:rsid w:val="00AE1C23"/>
    <w:rsid w:val="00AE49EE"/>
    <w:rsid w:val="00AE6F70"/>
    <w:rsid w:val="00AE748D"/>
    <w:rsid w:val="00AF0ABF"/>
    <w:rsid w:val="00AF72B7"/>
    <w:rsid w:val="00B0738B"/>
    <w:rsid w:val="00B17468"/>
    <w:rsid w:val="00B24DE2"/>
    <w:rsid w:val="00B30E69"/>
    <w:rsid w:val="00B33A0F"/>
    <w:rsid w:val="00B51662"/>
    <w:rsid w:val="00B55BCE"/>
    <w:rsid w:val="00B74109"/>
    <w:rsid w:val="00B86290"/>
    <w:rsid w:val="00B91AE7"/>
    <w:rsid w:val="00BA5435"/>
    <w:rsid w:val="00BB3C52"/>
    <w:rsid w:val="00BB57DB"/>
    <w:rsid w:val="00BC385E"/>
    <w:rsid w:val="00BC4301"/>
    <w:rsid w:val="00BC703F"/>
    <w:rsid w:val="00BD2DFE"/>
    <w:rsid w:val="00BD7567"/>
    <w:rsid w:val="00BF03F0"/>
    <w:rsid w:val="00BF7379"/>
    <w:rsid w:val="00C0338C"/>
    <w:rsid w:val="00C05838"/>
    <w:rsid w:val="00C13E45"/>
    <w:rsid w:val="00C224C1"/>
    <w:rsid w:val="00C25B9F"/>
    <w:rsid w:val="00C31FF9"/>
    <w:rsid w:val="00C61245"/>
    <w:rsid w:val="00C629F7"/>
    <w:rsid w:val="00C630D8"/>
    <w:rsid w:val="00C826A6"/>
    <w:rsid w:val="00C828E7"/>
    <w:rsid w:val="00C9172B"/>
    <w:rsid w:val="00CA126A"/>
    <w:rsid w:val="00CA2560"/>
    <w:rsid w:val="00CB3CCB"/>
    <w:rsid w:val="00CC783E"/>
    <w:rsid w:val="00CE158E"/>
    <w:rsid w:val="00CF3798"/>
    <w:rsid w:val="00D12DF8"/>
    <w:rsid w:val="00D140A9"/>
    <w:rsid w:val="00D17E21"/>
    <w:rsid w:val="00D246E1"/>
    <w:rsid w:val="00D2482E"/>
    <w:rsid w:val="00D40B04"/>
    <w:rsid w:val="00D81202"/>
    <w:rsid w:val="00D96B2F"/>
    <w:rsid w:val="00D96EF4"/>
    <w:rsid w:val="00D97712"/>
    <w:rsid w:val="00DB27CC"/>
    <w:rsid w:val="00DD3B33"/>
    <w:rsid w:val="00DF0B5A"/>
    <w:rsid w:val="00DF17FE"/>
    <w:rsid w:val="00DF24B3"/>
    <w:rsid w:val="00DF6E75"/>
    <w:rsid w:val="00E026D4"/>
    <w:rsid w:val="00E16480"/>
    <w:rsid w:val="00E21958"/>
    <w:rsid w:val="00E2435A"/>
    <w:rsid w:val="00E34D29"/>
    <w:rsid w:val="00E363F5"/>
    <w:rsid w:val="00E410CA"/>
    <w:rsid w:val="00E72ED5"/>
    <w:rsid w:val="00E91821"/>
    <w:rsid w:val="00E9589D"/>
    <w:rsid w:val="00EA5F2F"/>
    <w:rsid w:val="00EC2164"/>
    <w:rsid w:val="00EC2B16"/>
    <w:rsid w:val="00EE29DE"/>
    <w:rsid w:val="00EE3D50"/>
    <w:rsid w:val="00EF54CB"/>
    <w:rsid w:val="00F151E8"/>
    <w:rsid w:val="00F228DE"/>
    <w:rsid w:val="00F30BB2"/>
    <w:rsid w:val="00F65B97"/>
    <w:rsid w:val="00F6765E"/>
    <w:rsid w:val="00F75559"/>
    <w:rsid w:val="00F76735"/>
    <w:rsid w:val="00F80B9E"/>
    <w:rsid w:val="00F913EF"/>
    <w:rsid w:val="00FB0976"/>
    <w:rsid w:val="00FB6D50"/>
    <w:rsid w:val="00FB7D2A"/>
    <w:rsid w:val="00FD3856"/>
    <w:rsid w:val="00FE4413"/>
    <w:rsid w:val="00FE5BAF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07A79"/>
  <w15:docId w15:val="{EEA33DF9-1D1E-4823-9A1F-C541BAC9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10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CC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40B0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MSOffice\Winword\FERFA\FERFALH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B6EF-E0C1-4807-93C9-8416780C2A65}"/>
      </w:docPartPr>
      <w:docPartBody>
        <w:p w:rsidR="0067780C" w:rsidRDefault="009743C4">
          <w:r w:rsidRPr="007115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C4"/>
    <w:rsid w:val="00143E68"/>
    <w:rsid w:val="0020628B"/>
    <w:rsid w:val="0035264C"/>
    <w:rsid w:val="003B585D"/>
    <w:rsid w:val="0059201D"/>
    <w:rsid w:val="005F39F4"/>
    <w:rsid w:val="0067780C"/>
    <w:rsid w:val="008232EE"/>
    <w:rsid w:val="008E5165"/>
    <w:rsid w:val="009743C4"/>
    <w:rsid w:val="00A4430B"/>
    <w:rsid w:val="00B408F3"/>
    <w:rsid w:val="00CA48B2"/>
    <w:rsid w:val="00D005A8"/>
    <w:rsid w:val="00D6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8B2"/>
    <w:rPr>
      <w:color w:val="808080"/>
    </w:rPr>
  </w:style>
  <w:style w:type="paragraph" w:customStyle="1" w:styleId="071C91D5F11042A6B4367DAD4A65727D">
    <w:name w:val="071C91D5F11042A6B4367DAD4A65727D"/>
    <w:rsid w:val="0067780C"/>
  </w:style>
  <w:style w:type="paragraph" w:customStyle="1" w:styleId="153444E875214A1B86BABAD2F9B9123D">
    <w:name w:val="153444E875214A1B86BABAD2F9B9123D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CDEC95752D646A1B68A959853B91968">
    <w:name w:val="ACDEC95752D646A1B68A959853B91968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F20600966CC4C2896F0F23456AFB686">
    <w:name w:val="6F20600966CC4C2896F0F23456AFB68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2CE9A2B108864C8EB2182CCE27251147">
    <w:name w:val="2CE9A2B108864C8EB2182CCE2725114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38354252EC3493789F46DA9A3E02C20">
    <w:name w:val="438354252EC3493789F46DA9A3E02C20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89623A6BB9430C8D1760D70D6D5455">
    <w:name w:val="7F89623A6BB9430C8D1760D70D6D545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F62AF13B3BBF4996AD9B8DA26C4C18B2">
    <w:name w:val="F62AF13B3BBF4996AD9B8DA26C4C18B2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0C1B8A945D9460B874ABAE7CFD66579">
    <w:name w:val="B0C1B8A945D9460B874ABAE7CFD66579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347439EF360B44BD9D53FCF64FAE45BB">
    <w:name w:val="347439EF360B44BD9D53FCF64FAE45BB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2EFC11707D54957AB1708DAF9BB87EF">
    <w:name w:val="02EFC11707D54957AB1708DAF9BB87E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E0544437D244A9798A84C2954607BC5">
    <w:name w:val="7E0544437D244A9798A84C2954607BC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B2F73FA7DA54E0885CF56A6A727F307">
    <w:name w:val="CB2F73FA7DA54E0885CF56A6A727F30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71C91D5F11042A6B4367DAD4A65727D1">
    <w:name w:val="071C91D5F11042A6B4367DAD4A65727D1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19CC7B00A8040F7B614BA80FBB96B33">
    <w:name w:val="B19CC7B00A8040F7B614BA80FBB96B33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D5928A1BFE44C8AA3E9BAE0AB0728B7">
    <w:name w:val="CD5928A1BFE44C8AA3E9BAE0AB0728B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10D785FE4D3B45C5AFF44EFD86C862FE">
    <w:name w:val="10D785FE4D3B45C5AFF44EFD86C862FE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E5DD7DC56A4CF3B7D6061DF96E448F">
    <w:name w:val="7FE5DD7DC56A4CF3B7D6061DF96E448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1241DD8C8B64EB5B29A0842D72531F6">
    <w:name w:val="41241DD8C8B64EB5B29A0842D72531F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69128398EA047DD9F2973DDEA7C2A4A">
    <w:name w:val="B69128398EA047DD9F2973DDEA7C2A4A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B16601E4059442BBF0331FBCEAA218C">
    <w:name w:val="7B16601E4059442BBF0331FBCEAA218C"/>
    <w:rsid w:val="00CA48B2"/>
  </w:style>
  <w:style w:type="paragraph" w:customStyle="1" w:styleId="46B6985CA9344308B28F0B6F3C33A25F">
    <w:name w:val="46B6985CA9344308B28F0B6F3C33A25F"/>
    <w:rsid w:val="00CA48B2"/>
  </w:style>
  <w:style w:type="paragraph" w:customStyle="1" w:styleId="B399DC7E77A747C6A3B2EACC97523054">
    <w:name w:val="B399DC7E77A747C6A3B2EACC97523054"/>
    <w:rsid w:val="00CA48B2"/>
  </w:style>
  <w:style w:type="paragraph" w:customStyle="1" w:styleId="30BC10E3487D4BBC9F651FC643A3FC99">
    <w:name w:val="30BC10E3487D4BBC9F651FC643A3FC99"/>
    <w:rsid w:val="00CA48B2"/>
  </w:style>
  <w:style w:type="paragraph" w:customStyle="1" w:styleId="8A6678D16A324EB18B0C20EB4BB2FDBC">
    <w:name w:val="8A6678D16A324EB18B0C20EB4BB2FDBC"/>
    <w:rsid w:val="00CA48B2"/>
  </w:style>
  <w:style w:type="paragraph" w:customStyle="1" w:styleId="C3B7ADB82FCD4FD6B51840216B0F507A">
    <w:name w:val="C3B7ADB82FCD4FD6B51840216B0F507A"/>
    <w:rsid w:val="00CA48B2"/>
  </w:style>
  <w:style w:type="paragraph" w:customStyle="1" w:styleId="22E5FFCDC96C410C9B730DB3749DE29E">
    <w:name w:val="22E5FFCDC96C410C9B730DB3749DE29E"/>
    <w:rsid w:val="00CA48B2"/>
  </w:style>
  <w:style w:type="paragraph" w:customStyle="1" w:styleId="3C3806E8DEDD4784A17459DA2A047EDF">
    <w:name w:val="3C3806E8DEDD4784A17459DA2A047EDF"/>
    <w:rsid w:val="00CA48B2"/>
  </w:style>
  <w:style w:type="paragraph" w:customStyle="1" w:styleId="D0937B525BB64FA793E000B38BE2A993">
    <w:name w:val="D0937B525BB64FA793E000B38BE2A993"/>
    <w:rsid w:val="00CA48B2"/>
  </w:style>
  <w:style w:type="paragraph" w:customStyle="1" w:styleId="703E135DC5C84A7FBA08D3456D866091">
    <w:name w:val="703E135DC5C84A7FBA08D3456D866091"/>
    <w:rsid w:val="00CA48B2"/>
  </w:style>
  <w:style w:type="paragraph" w:customStyle="1" w:styleId="05A1C4A32FC2485A82C89CD3EBFC999A">
    <w:name w:val="05A1C4A32FC2485A82C89CD3EBFC999A"/>
    <w:rsid w:val="00CA48B2"/>
  </w:style>
  <w:style w:type="paragraph" w:customStyle="1" w:styleId="3955E2EC9FE440E8A1182707207507E7">
    <w:name w:val="3955E2EC9FE440E8A1182707207507E7"/>
    <w:rsid w:val="00CA48B2"/>
  </w:style>
  <w:style w:type="paragraph" w:customStyle="1" w:styleId="255625F0D2DB406BA4B0ED06EB65330A">
    <w:name w:val="255625F0D2DB406BA4B0ED06EB65330A"/>
    <w:rsid w:val="00CA48B2"/>
  </w:style>
  <w:style w:type="paragraph" w:customStyle="1" w:styleId="E9E3D16BA7404BEDBA13C9F4428D540E">
    <w:name w:val="E9E3D16BA7404BEDBA13C9F4428D540E"/>
    <w:rsid w:val="0035264C"/>
  </w:style>
  <w:style w:type="paragraph" w:customStyle="1" w:styleId="116F673A624D4A24A08A03798E2E1AFD">
    <w:name w:val="116F673A624D4A24A08A03798E2E1AFD"/>
    <w:rsid w:val="0035264C"/>
  </w:style>
  <w:style w:type="paragraph" w:customStyle="1" w:styleId="E05C4B9B350D4C6D90E0CDFB4ED5E114">
    <w:name w:val="E05C4B9B350D4C6D90E0CDFB4ED5E114"/>
    <w:rsid w:val="0035264C"/>
  </w:style>
  <w:style w:type="paragraph" w:customStyle="1" w:styleId="43BE039602F34D589EC2DE8EBDF7FD24">
    <w:name w:val="43BE039602F34D589EC2DE8EBDF7FD24"/>
    <w:rsid w:val="0035264C"/>
  </w:style>
  <w:style w:type="paragraph" w:customStyle="1" w:styleId="0A9803F6509747B59B4ED32E33C6F6F6">
    <w:name w:val="0A9803F6509747B59B4ED32E33C6F6F6"/>
    <w:rsid w:val="00352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C:\MSOffice\Winword\FERFA\FERFALHD.DOT</Template>
  <TotalTime>9</TotalTime>
  <Pages>3</Pages>
  <Words>912</Words>
  <Characters>4492</Characters>
  <Application>Microsoft Office Word</Application>
  <DocSecurity>0</DocSecurity>
  <Lines>115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Awd</vt:lpstr>
    </vt:vector>
  </TitlesOfParts>
  <Company>FeRFA</Company>
  <LinksUpToDate>false</LinksUpToDate>
  <CharactersWithSpaces>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Awd</dc:title>
  <dc:creator>FeRFA</dc:creator>
  <cp:keywords>Large Commercial Project Award Form</cp:keywords>
  <cp:lastModifiedBy>Microsoft Office User</cp:lastModifiedBy>
  <cp:revision>8</cp:revision>
  <cp:lastPrinted>2016-07-20T09:43:00Z</cp:lastPrinted>
  <dcterms:created xsi:type="dcterms:W3CDTF">2019-07-02T08:13:00Z</dcterms:created>
  <dcterms:modified xsi:type="dcterms:W3CDTF">2019-07-18T09:41:00Z</dcterms:modified>
</cp:coreProperties>
</file>