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160004519"/>
        <w:docPartObj>
          <w:docPartGallery w:val="Cover Pages"/>
          <w:docPartUnique/>
        </w:docPartObj>
      </w:sdtPr>
      <w:sdtEndPr>
        <w:rPr>
          <w:rFonts w:asciiTheme="minorHAnsi" w:hAnsiTheme="minorHAnsi"/>
          <w:color w:val="1F55A3"/>
        </w:rPr>
      </w:sdtEndPr>
      <w:sdtContent>
        <w:p w14:paraId="07F4959C" w14:textId="55CC8587" w:rsidR="00775A4B" w:rsidRDefault="0029108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1" behindDoc="1" locked="0" layoutInCell="1" allowOverlap="1" wp14:anchorId="23337063" wp14:editId="776E696C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45720</wp:posOffset>
                    </wp:positionV>
                    <wp:extent cx="6994361" cy="10209229"/>
                    <wp:effectExtent l="0" t="0" r="16510" b="20955"/>
                    <wp:wrapNone/>
                    <wp:docPr id="4" name="Rectangl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994361" cy="10209229"/>
                            </a:xfrm>
                            <a:prstGeom prst="rect">
                              <a:avLst/>
                            </a:prstGeom>
                            <a:solidFill>
                              <a:srgbClr val="1F55A3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FDE62DA" id="Rectangle 4" o:spid="_x0000_s1026" style="position:absolute;margin-left:0;margin-top:3.6pt;width:550.75pt;height:803.9pt;z-index:-25165516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" fillcolor="#1f55a3" strokecolor="#243f60 [1604]" strokeweight="2pt">
                    <w10:wrap anchorx="margin"/>
                  </v:rect>
                </w:pict>
              </mc:Fallback>
            </mc:AlternateContent>
          </w:r>
        </w:p>
        <w:p w14:paraId="01C663B7" w14:textId="222B8128" w:rsidR="00CA2560" w:rsidRPr="00CA2560" w:rsidRDefault="00291082" w:rsidP="00CA2560">
          <w:pPr>
            <w:spacing w:after="0"/>
            <w:jc w:val="left"/>
            <w:rPr>
              <w:rFonts w:asciiTheme="minorHAnsi" w:eastAsiaTheme="minorHAnsi" w:hAnsiTheme="minorHAnsi" w:cstheme="minorBidi"/>
              <w:sz w:val="22"/>
              <w:szCs w:val="22"/>
            </w:rPr>
          </w:pPr>
          <w:r>
            <w:rPr>
              <w:noProof/>
            </w:rPr>
            <w:drawing>
              <wp:anchor distT="0" distB="0" distL="114300" distR="114300" simplePos="0" relativeHeight="251663360" behindDoc="1" locked="0" layoutInCell="1" allowOverlap="1" wp14:anchorId="22028E55" wp14:editId="75E7DC7B">
                <wp:simplePos x="0" y="0"/>
                <wp:positionH relativeFrom="margin">
                  <wp:align>right</wp:align>
                </wp:positionH>
                <wp:positionV relativeFrom="paragraph">
                  <wp:posOffset>29996</wp:posOffset>
                </wp:positionV>
                <wp:extent cx="6480175" cy="5867400"/>
                <wp:effectExtent l="0" t="0" r="0" b="0"/>
                <wp:wrapNone/>
                <wp:docPr id="5" name="Picture 5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FeRFA 50 Anniversary Version 8.png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80175" cy="5867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2732F91" w14:textId="76BF0931" w:rsidR="00775A4B" w:rsidRDefault="00FE2455">
          <w:pPr>
            <w:spacing w:after="0"/>
            <w:jc w:val="left"/>
            <w:rPr>
              <w:rFonts w:asciiTheme="minorHAnsi" w:hAnsiTheme="minorHAnsi"/>
              <w:b/>
              <w:color w:val="1F55A3"/>
              <w:sz w:val="28"/>
            </w:rPr>
          </w:pPr>
          <w:r w:rsidRPr="00CA2560">
            <w:rPr>
              <w:rFonts w:asciiTheme="minorHAnsi" w:eastAsiaTheme="minorHAnsi" w:hAnsiTheme="minorHAnsi" w:cstheme="minorBidi"/>
              <w:noProof/>
              <w:sz w:val="22"/>
              <w:szCs w:val="22"/>
            </w:rPr>
            <mc:AlternateContent>
              <mc:Choice Requires="wps">
                <w:drawing>
                  <wp:anchor distT="45720" distB="45720" distL="114300" distR="114300" simplePos="0" relativeHeight="251662336" behindDoc="1" locked="0" layoutInCell="1" allowOverlap="1" wp14:anchorId="32EC0221" wp14:editId="68116259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5778678</wp:posOffset>
                    </wp:positionV>
                    <wp:extent cx="8048028" cy="3060243"/>
                    <wp:effectExtent l="0" t="0" r="0" b="0"/>
                    <wp:wrapNone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048028" cy="30602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A99364" w14:textId="77777777" w:rsidR="00CA2560" w:rsidRPr="00FE2455" w:rsidRDefault="00CA2560" w:rsidP="00FE2455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FFFFFF" w:themeColor="background1"/>
                                    <w:sz w:val="72"/>
                                    <w:szCs w:val="28"/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E2455">
                                  <w:rPr>
                                    <w:rFonts w:ascii="Calibri" w:hAnsi="Calibri" w:cs="Calibri"/>
                                    <w:b/>
                                    <w:color w:val="FFFFFF" w:themeColor="background1"/>
                                    <w:sz w:val="72"/>
                                    <w:szCs w:val="28"/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Award Entry Form 2019</w:t>
                                </w:r>
                              </w:p>
                              <w:p w14:paraId="50884542" w14:textId="77777777" w:rsidR="00CA2560" w:rsidRPr="0095126F" w:rsidRDefault="00CA2560" w:rsidP="00CA2560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000000" w:themeColor="text1"/>
                                    <w:sz w:val="28"/>
                                    <w:szCs w:val="10"/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25BEFED4" w14:textId="3EB4618D" w:rsidR="00CA2560" w:rsidRPr="0047642B" w:rsidRDefault="000474AF" w:rsidP="00CA2560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FFFFFF" w:themeColor="background1"/>
                                    <w:sz w:val="96"/>
                                    <w:szCs w:val="24"/>
                                    <w14:textOutline w14:w="31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color w:val="FFFFFF" w:themeColor="background1"/>
                                    <w:sz w:val="96"/>
                                    <w:szCs w:val="24"/>
                                    <w14:textOutline w14:w="31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OUTSTANDING CONTRIBUTION TO F</w:t>
                                </w:r>
                                <w:r w:rsidR="00AF1905">
                                  <w:rPr>
                                    <w:rFonts w:ascii="Calibri" w:hAnsi="Calibri" w:cs="Calibri"/>
                                    <w:b/>
                                    <w:color w:val="FFFFFF" w:themeColor="background1"/>
                                    <w:sz w:val="96"/>
                                    <w:szCs w:val="24"/>
                                    <w14:textOutline w14:w="31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color w:val="FFFFFF" w:themeColor="background1"/>
                                    <w:sz w:val="96"/>
                                    <w:szCs w:val="24"/>
                                    <w14:textOutline w14:w="31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RFA</w:t>
                                </w:r>
                              </w:p>
                              <w:p w14:paraId="2B42DB57" w14:textId="77777777" w:rsidR="00CA2560" w:rsidRDefault="00CA2560" w:rsidP="00CA2560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2EC02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0;margin-top:455pt;width:633.7pt;height:240.95pt;z-index:-2516541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" filled="f" stroked="f">
                    <v:textbox>
                      <w:txbxContent>
                        <w:p w14:paraId="3CA99364" w14:textId="77777777" w:rsidR="00CA2560" w:rsidRPr="00FE2455" w:rsidRDefault="00CA2560" w:rsidP="00FE2455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72"/>
                              <w:szCs w:val="28"/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E2455"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72"/>
                              <w:szCs w:val="28"/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Award Entry Form 2019</w:t>
                          </w:r>
                        </w:p>
                        <w:p w14:paraId="50884542" w14:textId="77777777" w:rsidR="00CA2560" w:rsidRPr="0095126F" w:rsidRDefault="00CA2560" w:rsidP="00CA2560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 w:themeColor="text1"/>
                              <w:sz w:val="28"/>
                              <w:szCs w:val="10"/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25BEFED4" w14:textId="3EB4618D" w:rsidR="00CA2560" w:rsidRPr="0047642B" w:rsidRDefault="000474AF" w:rsidP="00CA2560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96"/>
                              <w:szCs w:val="24"/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96"/>
                              <w:szCs w:val="24"/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OUTSTANDING CONTRIBUTION TO F</w:t>
                          </w:r>
                          <w:r w:rsidR="00AF1905"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96"/>
                              <w:szCs w:val="24"/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96"/>
                              <w:szCs w:val="24"/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RFA</w:t>
                          </w:r>
                        </w:p>
                        <w:p w14:paraId="2B42DB57" w14:textId="77777777" w:rsidR="00CA2560" w:rsidRDefault="00CA2560" w:rsidP="00CA2560"/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775A4B">
            <w:rPr>
              <w:rFonts w:asciiTheme="minorHAnsi" w:hAnsiTheme="minorHAnsi"/>
              <w:color w:val="1F55A3"/>
            </w:rPr>
            <w:br w:type="page"/>
          </w:r>
        </w:p>
      </w:sdtContent>
    </w:sdt>
    <w:p w14:paraId="022724BD" w14:textId="16C06B82" w:rsidR="00F151E8" w:rsidRPr="00507C93" w:rsidRDefault="005F4CD5" w:rsidP="006E62CB">
      <w:pPr>
        <w:pStyle w:val="Heading7"/>
        <w:mirrorIndents/>
        <w:jc w:val="center"/>
        <w:rPr>
          <w:rFonts w:asciiTheme="minorHAnsi" w:hAnsiTheme="minorHAnsi"/>
          <w:color w:val="1F55A3"/>
        </w:rPr>
      </w:pPr>
      <w:r>
        <w:rPr>
          <w:rFonts w:asciiTheme="minorHAnsi" w:hAnsiTheme="minorHAnsi"/>
          <w:color w:val="1F55A3"/>
        </w:rPr>
        <w:lastRenderedPageBreak/>
        <w:t>OUTSTANDING CONTRIBUTION TO FERFA</w:t>
      </w:r>
      <w:r w:rsidR="00AF1905">
        <w:rPr>
          <w:rFonts w:asciiTheme="minorHAnsi" w:hAnsiTheme="minorHAnsi"/>
          <w:color w:val="1F55A3"/>
        </w:rPr>
        <w:t xml:space="preserve"> AWARD ENTRY FORM</w:t>
      </w:r>
    </w:p>
    <w:p w14:paraId="1FC4DAAE" w14:textId="03082A6F" w:rsidR="00FE7387" w:rsidRPr="00291082" w:rsidRDefault="00FE7387" w:rsidP="00DC76A7">
      <w:pPr>
        <w:shd w:val="clear" w:color="auto" w:fill="FFFFFF"/>
        <w:spacing w:before="100" w:beforeAutospacing="1" w:after="100" w:afterAutospacing="1"/>
        <w:jc w:val="center"/>
        <w:outlineLvl w:val="2"/>
        <w:rPr>
          <w:rFonts w:ascii="Helvetica" w:hAnsi="Helvetica"/>
          <w:b/>
          <w:bCs/>
          <w:color w:val="1F55A3"/>
          <w:spacing w:val="12"/>
          <w:sz w:val="36"/>
          <w:szCs w:val="36"/>
          <w:lang w:eastAsia="en-GB"/>
        </w:rPr>
      </w:pPr>
      <w:r w:rsidRPr="00291082">
        <w:rPr>
          <w:rFonts w:ascii="Helvetica" w:hAnsi="Helvetica"/>
          <w:b/>
          <w:bCs/>
          <w:color w:val="1F55A3"/>
          <w:spacing w:val="12"/>
          <w:sz w:val="36"/>
          <w:szCs w:val="36"/>
          <w:lang w:eastAsia="en-GB"/>
        </w:rPr>
        <w:t>Recognising those members who have ‘gone the extra mile’ for the benefit of the FeRFA membership.</w:t>
      </w:r>
    </w:p>
    <w:p w14:paraId="284FF086" w14:textId="60C43F9C" w:rsidR="00FE7387" w:rsidRPr="00F05CAE" w:rsidRDefault="00FE7387" w:rsidP="006B6F4E">
      <w:pPr>
        <w:shd w:val="clear" w:color="auto" w:fill="FFFFFF"/>
        <w:spacing w:after="0"/>
        <w:rPr>
          <w:rFonts w:asciiTheme="minorHAnsi" w:hAnsiTheme="minorHAnsi" w:cstheme="minorHAnsi"/>
          <w:color w:val="1F55A3"/>
          <w:spacing w:val="7"/>
          <w:szCs w:val="24"/>
          <w:lang w:eastAsia="en-GB"/>
        </w:rPr>
      </w:pPr>
      <w:r w:rsidRPr="00F05CAE">
        <w:rPr>
          <w:rFonts w:asciiTheme="minorHAnsi" w:hAnsiTheme="minorHAnsi" w:cstheme="minorHAnsi"/>
          <w:color w:val="1F55A3"/>
          <w:spacing w:val="7"/>
          <w:szCs w:val="24"/>
          <w:lang w:eastAsia="en-GB"/>
        </w:rPr>
        <w:t xml:space="preserve">This award recognises those members </w:t>
      </w:r>
      <w:r w:rsidR="00506C26" w:rsidRPr="00F05CAE">
        <w:rPr>
          <w:rFonts w:asciiTheme="minorHAnsi" w:hAnsiTheme="minorHAnsi" w:cstheme="minorHAnsi"/>
          <w:color w:val="1F55A3"/>
          <w:spacing w:val="7"/>
          <w:szCs w:val="24"/>
          <w:lang w:eastAsia="en-GB"/>
        </w:rPr>
        <w:t xml:space="preserve">and individuals </w:t>
      </w:r>
      <w:r w:rsidRPr="00F05CAE">
        <w:rPr>
          <w:rFonts w:asciiTheme="minorHAnsi" w:hAnsiTheme="minorHAnsi" w:cstheme="minorHAnsi"/>
          <w:color w:val="1F55A3"/>
          <w:spacing w:val="7"/>
          <w:szCs w:val="24"/>
          <w:lang w:eastAsia="en-GB"/>
        </w:rPr>
        <w:t>who have ‘gone the extra mile’ for the benefit of the</w:t>
      </w:r>
      <w:r w:rsidR="00DC76A7" w:rsidRPr="00F05CAE">
        <w:rPr>
          <w:rFonts w:asciiTheme="minorHAnsi" w:hAnsiTheme="minorHAnsi" w:cstheme="minorHAnsi"/>
          <w:color w:val="1F55A3"/>
          <w:spacing w:val="7"/>
          <w:szCs w:val="24"/>
          <w:lang w:eastAsia="en-GB"/>
        </w:rPr>
        <w:t xml:space="preserve"> FeRFA</w:t>
      </w:r>
      <w:r w:rsidRPr="00F05CAE">
        <w:rPr>
          <w:rFonts w:asciiTheme="minorHAnsi" w:hAnsiTheme="minorHAnsi" w:cstheme="minorHAnsi"/>
          <w:color w:val="1F55A3"/>
          <w:spacing w:val="7"/>
          <w:szCs w:val="24"/>
          <w:lang w:eastAsia="en-GB"/>
        </w:rPr>
        <w:t xml:space="preserve"> membership</w:t>
      </w:r>
      <w:r w:rsidR="00DC76A7" w:rsidRPr="00F05CAE">
        <w:rPr>
          <w:rFonts w:asciiTheme="minorHAnsi" w:hAnsiTheme="minorHAnsi" w:cstheme="minorHAnsi"/>
          <w:color w:val="1F55A3"/>
          <w:spacing w:val="7"/>
          <w:szCs w:val="24"/>
          <w:lang w:eastAsia="en-GB"/>
        </w:rPr>
        <w:t xml:space="preserve"> and therefore the resin flooring industry as a whole</w:t>
      </w:r>
      <w:r w:rsidRPr="00F05CAE">
        <w:rPr>
          <w:rFonts w:asciiTheme="minorHAnsi" w:hAnsiTheme="minorHAnsi" w:cstheme="minorHAnsi"/>
          <w:color w:val="1F55A3"/>
          <w:spacing w:val="7"/>
          <w:szCs w:val="24"/>
          <w:lang w:eastAsia="en-GB"/>
        </w:rPr>
        <w:t>.</w:t>
      </w:r>
      <w:r w:rsidR="00562B73" w:rsidRPr="00F05CAE">
        <w:rPr>
          <w:rFonts w:asciiTheme="minorHAnsi" w:hAnsiTheme="minorHAnsi" w:cstheme="minorHAnsi"/>
          <w:color w:val="1F55A3"/>
          <w:spacing w:val="7"/>
          <w:szCs w:val="24"/>
          <w:lang w:eastAsia="en-GB"/>
        </w:rPr>
        <w:t xml:space="preserve">  </w:t>
      </w:r>
      <w:r w:rsidRPr="00F05CAE">
        <w:rPr>
          <w:rFonts w:asciiTheme="minorHAnsi" w:hAnsiTheme="minorHAnsi" w:cstheme="minorHAnsi"/>
          <w:color w:val="1F55A3"/>
          <w:spacing w:val="7"/>
          <w:szCs w:val="24"/>
          <w:lang w:eastAsia="en-GB"/>
        </w:rPr>
        <w:t xml:space="preserve">Members are invited to nominate those individuals </w:t>
      </w:r>
      <w:r w:rsidR="00BB0FF2" w:rsidRPr="00F05CAE">
        <w:rPr>
          <w:rFonts w:asciiTheme="minorHAnsi" w:hAnsiTheme="minorHAnsi" w:cstheme="minorHAnsi"/>
          <w:color w:val="1F55A3"/>
          <w:spacing w:val="7"/>
          <w:szCs w:val="24"/>
          <w:lang w:eastAsia="en-GB"/>
        </w:rPr>
        <w:t xml:space="preserve">or companies </w:t>
      </w:r>
      <w:r w:rsidRPr="00F05CAE">
        <w:rPr>
          <w:rFonts w:asciiTheme="minorHAnsi" w:hAnsiTheme="minorHAnsi" w:cstheme="minorHAnsi"/>
          <w:color w:val="1F55A3"/>
          <w:spacing w:val="7"/>
          <w:szCs w:val="24"/>
          <w:lang w:eastAsia="en-GB"/>
        </w:rPr>
        <w:t xml:space="preserve">who you think have made an outstanding contribution to the organisation and its members during the </w:t>
      </w:r>
      <w:r w:rsidR="00BB0FF2" w:rsidRPr="00F05CAE">
        <w:rPr>
          <w:rFonts w:asciiTheme="minorHAnsi" w:hAnsiTheme="minorHAnsi" w:cstheme="minorHAnsi"/>
          <w:color w:val="1F55A3"/>
          <w:spacing w:val="7"/>
          <w:szCs w:val="24"/>
          <w:lang w:eastAsia="en-GB"/>
        </w:rPr>
        <w:t>last fifty years.</w:t>
      </w:r>
    </w:p>
    <w:p w14:paraId="29840C5E" w14:textId="77777777" w:rsidR="006B6F4E" w:rsidRPr="00F05CAE" w:rsidRDefault="006B6F4E" w:rsidP="006B6F4E">
      <w:pPr>
        <w:shd w:val="clear" w:color="auto" w:fill="FFFFFF"/>
        <w:spacing w:after="0"/>
        <w:rPr>
          <w:rFonts w:asciiTheme="minorHAnsi" w:hAnsiTheme="minorHAnsi" w:cstheme="minorHAnsi"/>
          <w:color w:val="1F55A3"/>
          <w:spacing w:val="7"/>
          <w:szCs w:val="24"/>
          <w:lang w:eastAsia="en-GB"/>
        </w:rPr>
      </w:pPr>
    </w:p>
    <w:p w14:paraId="0F795E61" w14:textId="49DB355C" w:rsidR="00FE7387" w:rsidRPr="00F05CAE" w:rsidRDefault="00FE7387" w:rsidP="006B6F4E">
      <w:pPr>
        <w:shd w:val="clear" w:color="auto" w:fill="FFFFFF"/>
        <w:spacing w:after="0"/>
        <w:rPr>
          <w:rFonts w:asciiTheme="minorHAnsi" w:hAnsiTheme="minorHAnsi" w:cstheme="minorHAnsi"/>
          <w:color w:val="1F55A3"/>
          <w:spacing w:val="7"/>
          <w:szCs w:val="24"/>
          <w:lang w:eastAsia="en-GB"/>
        </w:rPr>
      </w:pPr>
      <w:r w:rsidRPr="00F05CAE">
        <w:rPr>
          <w:rFonts w:asciiTheme="minorHAnsi" w:hAnsiTheme="minorHAnsi" w:cstheme="minorHAnsi"/>
          <w:color w:val="1F55A3"/>
          <w:spacing w:val="7"/>
          <w:szCs w:val="24"/>
          <w:lang w:eastAsia="en-GB"/>
        </w:rPr>
        <w:t>Examples of members who might deserve this award could include:</w:t>
      </w:r>
    </w:p>
    <w:p w14:paraId="799AE1A3" w14:textId="77777777" w:rsidR="006B6F4E" w:rsidRPr="00F05CAE" w:rsidRDefault="006B6F4E" w:rsidP="006B6F4E">
      <w:pPr>
        <w:shd w:val="clear" w:color="auto" w:fill="FFFFFF"/>
        <w:spacing w:after="0"/>
        <w:rPr>
          <w:rFonts w:asciiTheme="minorHAnsi" w:hAnsiTheme="minorHAnsi" w:cstheme="minorHAnsi"/>
          <w:color w:val="1F55A3"/>
          <w:spacing w:val="7"/>
          <w:szCs w:val="24"/>
          <w:lang w:eastAsia="en-GB"/>
        </w:rPr>
      </w:pPr>
    </w:p>
    <w:p w14:paraId="71361AFD" w14:textId="300871E3" w:rsidR="006B6F4E" w:rsidRPr="00F05CAE" w:rsidRDefault="00FE7387" w:rsidP="006B6F4E">
      <w:pPr>
        <w:pStyle w:val="ListParagraph"/>
        <w:numPr>
          <w:ilvl w:val="0"/>
          <w:numId w:val="16"/>
        </w:numPr>
        <w:shd w:val="clear" w:color="auto" w:fill="FFFFFF"/>
        <w:spacing w:after="0"/>
        <w:jc w:val="left"/>
        <w:rPr>
          <w:rFonts w:asciiTheme="minorHAnsi" w:hAnsiTheme="minorHAnsi" w:cstheme="minorHAnsi"/>
          <w:color w:val="1F55A3"/>
          <w:spacing w:val="7"/>
          <w:szCs w:val="24"/>
          <w:lang w:eastAsia="en-GB"/>
        </w:rPr>
      </w:pPr>
      <w:r w:rsidRPr="00F05CAE">
        <w:rPr>
          <w:rFonts w:asciiTheme="minorHAnsi" w:hAnsiTheme="minorHAnsi" w:cstheme="minorHAnsi"/>
          <w:b/>
          <w:bCs/>
          <w:color w:val="1F55A3"/>
          <w:spacing w:val="7"/>
          <w:szCs w:val="24"/>
          <w:lang w:eastAsia="en-GB"/>
        </w:rPr>
        <w:t xml:space="preserve">Someone who has helped to raise standards of </w:t>
      </w:r>
      <w:r w:rsidR="00A33533" w:rsidRPr="00F05CAE">
        <w:rPr>
          <w:rFonts w:asciiTheme="minorHAnsi" w:hAnsiTheme="minorHAnsi" w:cstheme="minorHAnsi"/>
          <w:b/>
          <w:bCs/>
          <w:color w:val="1F55A3"/>
          <w:spacing w:val="7"/>
          <w:szCs w:val="24"/>
          <w:lang w:eastAsia="en-GB"/>
        </w:rPr>
        <w:t xml:space="preserve">technical </w:t>
      </w:r>
      <w:r w:rsidR="00EE07DD" w:rsidRPr="00F05CAE">
        <w:rPr>
          <w:rFonts w:asciiTheme="minorHAnsi" w:hAnsiTheme="minorHAnsi" w:cstheme="minorHAnsi"/>
          <w:b/>
          <w:bCs/>
          <w:color w:val="1F55A3"/>
          <w:spacing w:val="7"/>
          <w:szCs w:val="24"/>
          <w:lang w:eastAsia="en-GB"/>
        </w:rPr>
        <w:t xml:space="preserve">knowledge and </w:t>
      </w:r>
      <w:r w:rsidRPr="00F05CAE">
        <w:rPr>
          <w:rFonts w:asciiTheme="minorHAnsi" w:hAnsiTheme="minorHAnsi" w:cstheme="minorHAnsi"/>
          <w:b/>
          <w:bCs/>
          <w:color w:val="1F55A3"/>
          <w:spacing w:val="7"/>
          <w:szCs w:val="24"/>
          <w:lang w:eastAsia="en-GB"/>
        </w:rPr>
        <w:t>compliance through their work on guidelines initiatives</w:t>
      </w:r>
    </w:p>
    <w:p w14:paraId="60A323CA" w14:textId="53FA737B" w:rsidR="00FE7387" w:rsidRPr="00F05CAE" w:rsidRDefault="00FE7387" w:rsidP="006B6F4E">
      <w:pPr>
        <w:pStyle w:val="ListParagraph"/>
        <w:numPr>
          <w:ilvl w:val="0"/>
          <w:numId w:val="16"/>
        </w:numPr>
        <w:shd w:val="clear" w:color="auto" w:fill="FFFFFF"/>
        <w:spacing w:after="0"/>
        <w:jc w:val="left"/>
        <w:rPr>
          <w:rFonts w:asciiTheme="minorHAnsi" w:hAnsiTheme="minorHAnsi" w:cstheme="minorHAnsi"/>
          <w:color w:val="1F55A3"/>
          <w:spacing w:val="7"/>
          <w:szCs w:val="24"/>
          <w:lang w:eastAsia="en-GB"/>
        </w:rPr>
      </w:pPr>
      <w:r w:rsidRPr="00F05CAE">
        <w:rPr>
          <w:rFonts w:asciiTheme="minorHAnsi" w:hAnsiTheme="minorHAnsi" w:cstheme="minorHAnsi"/>
          <w:b/>
          <w:bCs/>
          <w:color w:val="1F55A3"/>
          <w:spacing w:val="7"/>
          <w:szCs w:val="24"/>
          <w:lang w:eastAsia="en-GB"/>
        </w:rPr>
        <w:t>Someone who has made a significant contribution to education and/or the promotion of best practice through their involvement in training</w:t>
      </w:r>
      <w:r w:rsidR="00EE07DD" w:rsidRPr="00F05CAE">
        <w:rPr>
          <w:rFonts w:asciiTheme="minorHAnsi" w:hAnsiTheme="minorHAnsi" w:cstheme="minorHAnsi"/>
          <w:b/>
          <w:bCs/>
          <w:color w:val="1F55A3"/>
          <w:spacing w:val="7"/>
          <w:szCs w:val="24"/>
          <w:lang w:eastAsia="en-GB"/>
        </w:rPr>
        <w:t xml:space="preserve"> </w:t>
      </w:r>
      <w:r w:rsidR="00185248" w:rsidRPr="00F05CAE">
        <w:rPr>
          <w:rFonts w:asciiTheme="minorHAnsi" w:hAnsiTheme="minorHAnsi" w:cstheme="minorHAnsi"/>
          <w:b/>
          <w:bCs/>
          <w:color w:val="1F55A3"/>
          <w:spacing w:val="7"/>
          <w:szCs w:val="24"/>
          <w:lang w:eastAsia="en-GB"/>
        </w:rPr>
        <w:t>and the FeRFA apprenticeship scheme</w:t>
      </w:r>
    </w:p>
    <w:p w14:paraId="38BE0335" w14:textId="74531BD5" w:rsidR="00053D3A" w:rsidRPr="00F05CAE" w:rsidRDefault="00FE7387" w:rsidP="006B6F4E">
      <w:pPr>
        <w:pStyle w:val="ListParagraph"/>
        <w:numPr>
          <w:ilvl w:val="0"/>
          <w:numId w:val="16"/>
        </w:numPr>
        <w:shd w:val="clear" w:color="auto" w:fill="FFFFFF"/>
        <w:spacing w:after="0"/>
        <w:jc w:val="left"/>
        <w:rPr>
          <w:rFonts w:asciiTheme="minorHAnsi" w:hAnsiTheme="minorHAnsi" w:cstheme="minorHAnsi"/>
          <w:color w:val="1F55A3"/>
          <w:spacing w:val="7"/>
          <w:szCs w:val="24"/>
          <w:lang w:eastAsia="en-GB"/>
        </w:rPr>
      </w:pPr>
      <w:r w:rsidRPr="00F05CAE">
        <w:rPr>
          <w:rFonts w:asciiTheme="minorHAnsi" w:hAnsiTheme="minorHAnsi" w:cstheme="minorHAnsi"/>
          <w:b/>
          <w:bCs/>
          <w:color w:val="1F55A3"/>
          <w:spacing w:val="7"/>
          <w:szCs w:val="24"/>
          <w:lang w:eastAsia="en-GB"/>
        </w:rPr>
        <w:t>Someone who has put an exceptional amount of effort into the activities of a committee</w:t>
      </w:r>
      <w:r w:rsidR="00053D3A" w:rsidRPr="00F05CAE">
        <w:rPr>
          <w:rFonts w:asciiTheme="minorHAnsi" w:hAnsiTheme="minorHAnsi" w:cstheme="minorHAnsi"/>
          <w:b/>
          <w:bCs/>
          <w:color w:val="1F55A3"/>
          <w:spacing w:val="7"/>
          <w:szCs w:val="24"/>
          <w:lang w:eastAsia="en-GB"/>
        </w:rPr>
        <w:t xml:space="preserve"> or FeRFA as a whole</w:t>
      </w:r>
    </w:p>
    <w:p w14:paraId="001D81AF" w14:textId="77777777" w:rsidR="006B6F4E" w:rsidRPr="00F05CAE" w:rsidRDefault="006B6F4E" w:rsidP="00EE07DD">
      <w:pPr>
        <w:shd w:val="clear" w:color="auto" w:fill="FFFFFF"/>
        <w:spacing w:after="0"/>
        <w:jc w:val="left"/>
        <w:rPr>
          <w:rFonts w:asciiTheme="minorHAnsi" w:hAnsiTheme="minorHAnsi" w:cstheme="minorHAnsi"/>
          <w:color w:val="1F55A3"/>
          <w:spacing w:val="7"/>
          <w:szCs w:val="24"/>
          <w:lang w:eastAsia="en-GB"/>
        </w:rPr>
      </w:pPr>
    </w:p>
    <w:p w14:paraId="520CEEED" w14:textId="3CC59D7B" w:rsidR="00FE7387" w:rsidRPr="00F05CAE" w:rsidRDefault="00FE7387" w:rsidP="006B6F4E">
      <w:pPr>
        <w:spacing w:after="0"/>
        <w:rPr>
          <w:rFonts w:asciiTheme="minorHAnsi" w:hAnsiTheme="minorHAnsi" w:cstheme="minorHAnsi"/>
          <w:color w:val="1F55A3"/>
          <w:szCs w:val="24"/>
          <w:shd w:val="clear" w:color="auto" w:fill="FFFFFF"/>
        </w:rPr>
      </w:pPr>
      <w:r w:rsidRPr="00F05CAE">
        <w:rPr>
          <w:rFonts w:asciiTheme="minorHAnsi" w:hAnsiTheme="minorHAnsi" w:cstheme="minorHAnsi"/>
          <w:color w:val="1F55A3"/>
          <w:spacing w:val="7"/>
          <w:szCs w:val="24"/>
          <w:lang w:eastAsia="en-GB"/>
        </w:rPr>
        <w:t xml:space="preserve">These are just some examples - we welcome nominations in any area of </w:t>
      </w:r>
      <w:r w:rsidR="006B6F4E" w:rsidRPr="00F05CAE">
        <w:rPr>
          <w:rFonts w:asciiTheme="minorHAnsi" w:hAnsiTheme="minorHAnsi" w:cstheme="minorHAnsi"/>
          <w:color w:val="1F55A3"/>
          <w:spacing w:val="7"/>
          <w:szCs w:val="24"/>
          <w:lang w:eastAsia="en-GB"/>
        </w:rPr>
        <w:t xml:space="preserve">FeRFA </w:t>
      </w:r>
      <w:r w:rsidRPr="00F05CAE">
        <w:rPr>
          <w:rFonts w:asciiTheme="minorHAnsi" w:hAnsiTheme="minorHAnsi" w:cstheme="minorHAnsi"/>
          <w:color w:val="1F55A3"/>
          <w:spacing w:val="7"/>
          <w:szCs w:val="24"/>
          <w:lang w:eastAsia="en-GB"/>
        </w:rPr>
        <w:t>activity.</w:t>
      </w:r>
      <w:r w:rsidR="006B6F4E" w:rsidRPr="00F05CAE">
        <w:rPr>
          <w:rFonts w:asciiTheme="minorHAnsi" w:hAnsiTheme="minorHAnsi" w:cstheme="minorHAnsi"/>
          <w:color w:val="1F55A3"/>
          <w:spacing w:val="7"/>
          <w:szCs w:val="24"/>
          <w:lang w:eastAsia="en-GB"/>
        </w:rPr>
        <w:t xml:space="preserve">  </w:t>
      </w:r>
      <w:r w:rsidR="00BC5E62" w:rsidRPr="00F05CAE">
        <w:rPr>
          <w:rFonts w:asciiTheme="minorHAnsi" w:hAnsiTheme="minorHAnsi" w:cstheme="minorHAnsi"/>
          <w:color w:val="1F55A3"/>
          <w:spacing w:val="7"/>
          <w:szCs w:val="24"/>
          <w:lang w:eastAsia="en-GB"/>
        </w:rPr>
        <w:t xml:space="preserve">Individual nominations are open </w:t>
      </w:r>
      <w:r w:rsidR="006B6F4E" w:rsidRPr="00F05CAE">
        <w:rPr>
          <w:rFonts w:asciiTheme="minorHAnsi" w:hAnsiTheme="minorHAnsi" w:cstheme="minorHAnsi"/>
          <w:color w:val="1F55A3"/>
          <w:szCs w:val="24"/>
          <w:shd w:val="clear" w:color="auto" w:fill="FFFFFF"/>
        </w:rPr>
        <w:t>to persons at any stage of their career, be it part way through or nearer the end</w:t>
      </w:r>
      <w:r w:rsidR="002A647A" w:rsidRPr="00F05CAE">
        <w:rPr>
          <w:rFonts w:asciiTheme="minorHAnsi" w:hAnsiTheme="minorHAnsi" w:cstheme="minorHAnsi"/>
          <w:color w:val="1F55A3"/>
          <w:szCs w:val="24"/>
          <w:shd w:val="clear" w:color="auto" w:fill="FFFFFF"/>
        </w:rPr>
        <w:t>.</w:t>
      </w:r>
    </w:p>
    <w:p w14:paraId="5BF5EAA4" w14:textId="77777777" w:rsidR="00610A7B" w:rsidRPr="00F05CAE" w:rsidRDefault="00610A7B" w:rsidP="00BD37D4">
      <w:pPr>
        <w:spacing w:after="0"/>
        <w:rPr>
          <w:rFonts w:asciiTheme="minorHAnsi" w:hAnsiTheme="minorHAnsi" w:cstheme="minorHAnsi"/>
          <w:color w:val="000000"/>
          <w:szCs w:val="24"/>
          <w:lang w:eastAsia="en-GB"/>
        </w:rPr>
      </w:pPr>
    </w:p>
    <w:p w14:paraId="12FAB12F" w14:textId="1A5B3024" w:rsidR="00BD37D4" w:rsidRPr="00F05CAE" w:rsidRDefault="00BD37D4" w:rsidP="00BD37D4">
      <w:pPr>
        <w:spacing w:after="0"/>
        <w:rPr>
          <w:rFonts w:asciiTheme="minorHAnsi" w:hAnsiTheme="minorHAnsi" w:cstheme="minorHAnsi"/>
          <w:color w:val="000000"/>
          <w:szCs w:val="24"/>
          <w:lang w:eastAsia="en-GB"/>
        </w:rPr>
      </w:pPr>
      <w:r w:rsidRPr="00F05CAE">
        <w:rPr>
          <w:rFonts w:asciiTheme="minorHAnsi" w:hAnsiTheme="minorHAnsi" w:cstheme="minorHAnsi"/>
          <w:color w:val="000000"/>
          <w:szCs w:val="24"/>
          <w:lang w:eastAsia="en-GB"/>
        </w:rPr>
        <w:t xml:space="preserve">As FeRFA celebrates 50 years as the recognised voice of the resin flooring industry, it is the perfect time to reflect on the many </w:t>
      </w:r>
      <w:r w:rsidR="00646414">
        <w:rPr>
          <w:rFonts w:asciiTheme="minorHAnsi" w:hAnsiTheme="minorHAnsi" w:cstheme="minorHAnsi"/>
          <w:color w:val="000000"/>
          <w:szCs w:val="24"/>
          <w:lang w:eastAsia="en-GB"/>
        </w:rPr>
        <w:t>advances</w:t>
      </w:r>
      <w:r w:rsidRPr="00F05CAE">
        <w:rPr>
          <w:rFonts w:asciiTheme="minorHAnsi" w:hAnsiTheme="minorHAnsi" w:cstheme="minorHAnsi"/>
          <w:color w:val="000000"/>
          <w:szCs w:val="24"/>
          <w:lang w:eastAsia="en-GB"/>
        </w:rPr>
        <w:t xml:space="preserve"> that have taken place, both in terms of significant developments within the resin flooring sector and in terms of the structure and direction of the association itself.</w:t>
      </w:r>
    </w:p>
    <w:p w14:paraId="6BAA7EE2" w14:textId="77777777" w:rsidR="00BD37D4" w:rsidRPr="00F05CAE" w:rsidRDefault="00BD37D4" w:rsidP="00BD37D4">
      <w:pPr>
        <w:spacing w:after="0"/>
        <w:rPr>
          <w:rFonts w:asciiTheme="minorHAnsi" w:hAnsiTheme="minorHAnsi" w:cstheme="minorHAnsi"/>
          <w:color w:val="000000"/>
          <w:szCs w:val="24"/>
        </w:rPr>
      </w:pPr>
    </w:p>
    <w:p w14:paraId="0DEFD2F5" w14:textId="15785545" w:rsidR="00AF1905" w:rsidRPr="00F05CAE" w:rsidRDefault="00BD37D4" w:rsidP="00FD4DF5">
      <w:pPr>
        <w:spacing w:after="0"/>
        <w:rPr>
          <w:rFonts w:asciiTheme="minorHAnsi" w:hAnsiTheme="minorHAnsi" w:cstheme="minorHAnsi"/>
          <w:b/>
          <w:bCs/>
          <w:szCs w:val="24"/>
        </w:rPr>
      </w:pPr>
      <w:r w:rsidRPr="00F05CAE">
        <w:rPr>
          <w:rFonts w:asciiTheme="minorHAnsi" w:hAnsiTheme="minorHAnsi" w:cstheme="minorHAnsi"/>
          <w:color w:val="000000"/>
          <w:szCs w:val="24"/>
          <w:lang w:eastAsia="en-GB"/>
        </w:rPr>
        <w:t>Throughout the years, FeRFA’s key objective has remained constant</w:t>
      </w:r>
      <w:r w:rsidR="00AA7BFC">
        <w:rPr>
          <w:rFonts w:asciiTheme="minorHAnsi" w:hAnsiTheme="minorHAnsi" w:cstheme="minorHAnsi"/>
          <w:color w:val="000000"/>
          <w:szCs w:val="24"/>
          <w:lang w:eastAsia="en-GB"/>
        </w:rPr>
        <w:t>;</w:t>
      </w:r>
      <w:r w:rsidRPr="00F05CAE">
        <w:rPr>
          <w:rFonts w:asciiTheme="minorHAnsi" w:hAnsiTheme="minorHAnsi" w:cstheme="minorHAnsi"/>
          <w:color w:val="000000"/>
          <w:szCs w:val="24"/>
          <w:lang w:eastAsia="en-GB"/>
        </w:rPr>
        <w:t xml:space="preserve"> to set and maintain minimum standards for the industry in terms of quality, health &amp; safety, technical competence</w:t>
      </w:r>
      <w:r w:rsidR="00AA7BFC">
        <w:rPr>
          <w:rFonts w:asciiTheme="minorHAnsi" w:hAnsiTheme="minorHAnsi" w:cstheme="minorHAnsi"/>
          <w:color w:val="000000"/>
          <w:szCs w:val="24"/>
          <w:lang w:eastAsia="en-GB"/>
        </w:rPr>
        <w:t xml:space="preserve">, </w:t>
      </w:r>
      <w:r w:rsidRPr="00F05CAE">
        <w:rPr>
          <w:rFonts w:asciiTheme="minorHAnsi" w:hAnsiTheme="minorHAnsi" w:cstheme="minorHAnsi"/>
          <w:color w:val="000000"/>
          <w:szCs w:val="24"/>
          <w:lang w:eastAsia="en-GB"/>
        </w:rPr>
        <w:t xml:space="preserve">training, environmental best practice and to promote the benefits of resin flooring as a high performance solution for both industrial and commercial applications. </w:t>
      </w:r>
    </w:p>
    <w:p w14:paraId="02801DB1" w14:textId="77777777" w:rsidR="00AF1905" w:rsidRPr="00F05CAE" w:rsidRDefault="00AF1905" w:rsidP="00C224C1">
      <w:pPr>
        <w:spacing w:after="0"/>
        <w:ind w:left="360" w:hanging="360"/>
        <w:rPr>
          <w:rFonts w:asciiTheme="minorHAnsi" w:hAnsiTheme="minorHAnsi" w:cstheme="minorHAnsi"/>
          <w:b/>
          <w:bCs/>
          <w:szCs w:val="24"/>
        </w:rPr>
      </w:pPr>
    </w:p>
    <w:p w14:paraId="27BBB3CB" w14:textId="447CCAE2" w:rsidR="00C224C1" w:rsidRPr="00F05CAE" w:rsidRDefault="00CE158E" w:rsidP="00FD4DF5">
      <w:pPr>
        <w:spacing w:after="0"/>
        <w:ind w:left="357" w:hanging="357"/>
        <w:rPr>
          <w:rFonts w:asciiTheme="minorHAnsi" w:hAnsiTheme="minorHAnsi" w:cstheme="minorHAnsi"/>
          <w:b/>
          <w:bCs/>
          <w:szCs w:val="24"/>
        </w:rPr>
      </w:pPr>
      <w:r w:rsidRPr="00F05CAE">
        <w:rPr>
          <w:rFonts w:asciiTheme="minorHAnsi" w:hAnsiTheme="minorHAnsi" w:cstheme="minorHAnsi"/>
          <w:b/>
          <w:bCs/>
          <w:szCs w:val="24"/>
        </w:rPr>
        <w:t>RULES OF ENTRY</w:t>
      </w:r>
    </w:p>
    <w:p w14:paraId="73E0CE2A" w14:textId="573A8EC5" w:rsidR="004A37A3" w:rsidRPr="00F05CAE" w:rsidRDefault="004A37A3" w:rsidP="00FD4DF5">
      <w:pPr>
        <w:numPr>
          <w:ilvl w:val="0"/>
          <w:numId w:val="11"/>
        </w:numPr>
        <w:shd w:val="clear" w:color="auto" w:fill="FFFFFF"/>
        <w:spacing w:after="0"/>
        <w:ind w:left="357" w:hanging="357"/>
        <w:jc w:val="left"/>
        <w:rPr>
          <w:rFonts w:asciiTheme="minorHAnsi" w:hAnsiTheme="minorHAnsi" w:cstheme="minorHAnsi"/>
          <w:color w:val="333333"/>
          <w:szCs w:val="24"/>
          <w:lang w:eastAsia="en-GB"/>
        </w:rPr>
      </w:pPr>
      <w:r w:rsidRPr="00F05CAE">
        <w:rPr>
          <w:rFonts w:asciiTheme="minorHAnsi" w:hAnsiTheme="minorHAnsi" w:cstheme="minorHAnsi"/>
          <w:szCs w:val="24"/>
        </w:rPr>
        <w:t>This award is open</w:t>
      </w:r>
      <w:r w:rsidR="00D10E28">
        <w:rPr>
          <w:rFonts w:asciiTheme="minorHAnsi" w:hAnsiTheme="minorHAnsi" w:cstheme="minorHAnsi"/>
          <w:szCs w:val="24"/>
        </w:rPr>
        <w:t xml:space="preserve"> to</w:t>
      </w:r>
      <w:r w:rsidRPr="00F05CAE">
        <w:rPr>
          <w:rFonts w:asciiTheme="minorHAnsi" w:hAnsiTheme="minorHAnsi" w:cstheme="minorHAnsi"/>
          <w:szCs w:val="24"/>
        </w:rPr>
        <w:t xml:space="preserve"> submissions by </w:t>
      </w:r>
      <w:r w:rsidR="009A303E" w:rsidRPr="00F05CAE">
        <w:rPr>
          <w:rFonts w:asciiTheme="minorHAnsi" w:hAnsiTheme="minorHAnsi" w:cstheme="minorHAnsi"/>
          <w:szCs w:val="24"/>
        </w:rPr>
        <w:t>FeRFA member</w:t>
      </w:r>
      <w:r w:rsidR="00FD4DF5" w:rsidRPr="00F05CAE">
        <w:rPr>
          <w:rFonts w:asciiTheme="minorHAnsi" w:hAnsiTheme="minorHAnsi" w:cstheme="minorHAnsi"/>
          <w:szCs w:val="24"/>
        </w:rPr>
        <w:t>s</w:t>
      </w:r>
      <w:r w:rsidR="002C1A5C" w:rsidRPr="00F05CAE">
        <w:rPr>
          <w:rFonts w:asciiTheme="minorHAnsi" w:hAnsiTheme="minorHAnsi" w:cstheme="minorHAnsi"/>
          <w:szCs w:val="24"/>
        </w:rPr>
        <w:t xml:space="preserve"> only.</w:t>
      </w:r>
    </w:p>
    <w:p w14:paraId="0EF4BED7" w14:textId="1657C0B3" w:rsidR="002C1A5C" w:rsidRPr="00F05CAE" w:rsidRDefault="002C1A5C" w:rsidP="00FD4DF5">
      <w:pPr>
        <w:numPr>
          <w:ilvl w:val="0"/>
          <w:numId w:val="11"/>
        </w:numPr>
        <w:shd w:val="clear" w:color="auto" w:fill="FFFFFF"/>
        <w:spacing w:after="0"/>
        <w:ind w:left="357" w:hanging="357"/>
        <w:jc w:val="left"/>
        <w:rPr>
          <w:rFonts w:asciiTheme="minorHAnsi" w:hAnsiTheme="minorHAnsi" w:cstheme="minorHAnsi"/>
          <w:color w:val="333333"/>
          <w:szCs w:val="24"/>
          <w:lang w:eastAsia="en-GB"/>
        </w:rPr>
      </w:pPr>
      <w:r w:rsidRPr="00F05CAE">
        <w:rPr>
          <w:rFonts w:asciiTheme="minorHAnsi" w:hAnsiTheme="minorHAnsi" w:cstheme="minorHAnsi"/>
          <w:szCs w:val="24"/>
        </w:rPr>
        <w:t>All nominees must be FeRFA members</w:t>
      </w:r>
      <w:r w:rsidR="00E07767" w:rsidRPr="00F05CAE">
        <w:rPr>
          <w:rFonts w:asciiTheme="minorHAnsi" w:hAnsiTheme="minorHAnsi" w:cstheme="minorHAnsi"/>
          <w:szCs w:val="24"/>
        </w:rPr>
        <w:t xml:space="preserve">, </w:t>
      </w:r>
      <w:r w:rsidRPr="00F05CAE">
        <w:rPr>
          <w:rFonts w:asciiTheme="minorHAnsi" w:hAnsiTheme="minorHAnsi" w:cstheme="minorHAnsi"/>
          <w:szCs w:val="24"/>
        </w:rPr>
        <w:t>work for a FeRFA member organisation</w:t>
      </w:r>
      <w:r w:rsidR="001151ED" w:rsidRPr="00F05CAE">
        <w:rPr>
          <w:rFonts w:asciiTheme="minorHAnsi" w:hAnsiTheme="minorHAnsi" w:cstheme="minorHAnsi"/>
          <w:szCs w:val="24"/>
        </w:rPr>
        <w:t xml:space="preserve">, have worked very closely with FeRFA over a </w:t>
      </w:r>
      <w:r w:rsidR="00D10E28">
        <w:rPr>
          <w:rFonts w:asciiTheme="minorHAnsi" w:hAnsiTheme="minorHAnsi" w:cstheme="minorHAnsi"/>
          <w:szCs w:val="24"/>
        </w:rPr>
        <w:t>significant</w:t>
      </w:r>
      <w:r w:rsidR="001151ED" w:rsidRPr="00F05CAE">
        <w:rPr>
          <w:rFonts w:asciiTheme="minorHAnsi" w:hAnsiTheme="minorHAnsi" w:cstheme="minorHAnsi"/>
          <w:szCs w:val="24"/>
        </w:rPr>
        <w:t xml:space="preserve"> period </w:t>
      </w:r>
      <w:r w:rsidR="00E07767" w:rsidRPr="00F05CAE">
        <w:rPr>
          <w:rFonts w:asciiTheme="minorHAnsi" w:hAnsiTheme="minorHAnsi" w:cstheme="minorHAnsi"/>
          <w:szCs w:val="24"/>
        </w:rPr>
        <w:t>or in the case of retirees, their last permanent position should have been with a FeRFA member organisation.</w:t>
      </w:r>
    </w:p>
    <w:p w14:paraId="09032210" w14:textId="7C5638FA" w:rsidR="00E363F5" w:rsidRPr="00F05CAE" w:rsidRDefault="004A37A3" w:rsidP="003174A2">
      <w:pPr>
        <w:numPr>
          <w:ilvl w:val="0"/>
          <w:numId w:val="11"/>
        </w:numPr>
        <w:shd w:val="clear" w:color="auto" w:fill="FFFFFF"/>
        <w:spacing w:after="0"/>
        <w:ind w:left="357" w:hanging="357"/>
        <w:jc w:val="left"/>
        <w:rPr>
          <w:rFonts w:asciiTheme="minorHAnsi" w:hAnsiTheme="minorHAnsi" w:cstheme="minorHAnsi"/>
          <w:color w:val="333333"/>
          <w:szCs w:val="24"/>
          <w:lang w:eastAsia="en-GB"/>
        </w:rPr>
      </w:pPr>
      <w:r w:rsidRPr="00F05CAE">
        <w:rPr>
          <w:rFonts w:asciiTheme="minorHAnsi" w:hAnsiTheme="minorHAnsi" w:cstheme="minorHAnsi"/>
          <w:color w:val="333333"/>
          <w:szCs w:val="24"/>
          <w:lang w:eastAsia="en-GB"/>
        </w:rPr>
        <w:t xml:space="preserve">You can nominate your own </w:t>
      </w:r>
      <w:proofErr w:type="gramStart"/>
      <w:r w:rsidR="001151ED" w:rsidRPr="00F05CAE">
        <w:rPr>
          <w:rFonts w:asciiTheme="minorHAnsi" w:hAnsiTheme="minorHAnsi" w:cstheme="minorHAnsi"/>
          <w:color w:val="333333"/>
          <w:szCs w:val="24"/>
          <w:lang w:eastAsia="en-GB"/>
        </w:rPr>
        <w:t>organisation</w:t>
      </w:r>
      <w:proofErr w:type="gramEnd"/>
      <w:r w:rsidRPr="00F05CAE">
        <w:rPr>
          <w:rFonts w:asciiTheme="minorHAnsi" w:hAnsiTheme="minorHAnsi" w:cstheme="minorHAnsi"/>
          <w:color w:val="333333"/>
          <w:szCs w:val="24"/>
          <w:lang w:eastAsia="en-GB"/>
        </w:rPr>
        <w:t xml:space="preserve"> or you can nominate </w:t>
      </w:r>
      <w:r w:rsidR="009C6E18" w:rsidRPr="00F05CAE">
        <w:rPr>
          <w:rFonts w:asciiTheme="minorHAnsi" w:hAnsiTheme="minorHAnsi" w:cstheme="minorHAnsi"/>
          <w:color w:val="333333"/>
          <w:szCs w:val="24"/>
          <w:lang w:eastAsia="en-GB"/>
        </w:rPr>
        <w:t xml:space="preserve">another individual or </w:t>
      </w:r>
      <w:r w:rsidRPr="00F05CAE">
        <w:rPr>
          <w:rFonts w:asciiTheme="minorHAnsi" w:hAnsiTheme="minorHAnsi" w:cstheme="minorHAnsi"/>
          <w:color w:val="333333"/>
          <w:szCs w:val="24"/>
          <w:lang w:eastAsia="en-GB"/>
        </w:rPr>
        <w:t>another organisation.</w:t>
      </w:r>
      <w:r w:rsidR="003174A2" w:rsidRPr="00F05CAE">
        <w:rPr>
          <w:rFonts w:asciiTheme="minorHAnsi" w:hAnsiTheme="minorHAnsi" w:cstheme="minorHAnsi"/>
          <w:color w:val="333333"/>
          <w:szCs w:val="24"/>
          <w:lang w:eastAsia="en-GB"/>
        </w:rPr>
        <w:t xml:space="preserve">  </w:t>
      </w:r>
      <w:r w:rsidR="00C15B0C" w:rsidRPr="00F05CAE">
        <w:rPr>
          <w:rFonts w:asciiTheme="minorHAnsi" w:hAnsiTheme="minorHAnsi" w:cstheme="minorHAnsi"/>
          <w:color w:val="333333"/>
          <w:szCs w:val="24"/>
          <w:lang w:eastAsia="en-GB"/>
        </w:rPr>
        <w:t>N</w:t>
      </w:r>
      <w:r w:rsidRPr="00F05CAE">
        <w:rPr>
          <w:rFonts w:asciiTheme="minorHAnsi" w:hAnsiTheme="minorHAnsi" w:cstheme="minorHAnsi"/>
          <w:color w:val="333333"/>
          <w:szCs w:val="24"/>
          <w:lang w:eastAsia="en-GB"/>
        </w:rPr>
        <w:t>ominations of an individual cannot be a self-nomination. </w:t>
      </w:r>
    </w:p>
    <w:p w14:paraId="64DE83C3" w14:textId="7AD5B159" w:rsidR="0001411F" w:rsidRPr="00F05CAE" w:rsidRDefault="008B5F37" w:rsidP="00FD4DF5">
      <w:pPr>
        <w:pStyle w:val="ListParagraph"/>
        <w:numPr>
          <w:ilvl w:val="0"/>
          <w:numId w:val="11"/>
        </w:numPr>
        <w:spacing w:after="0"/>
        <w:ind w:left="357" w:hanging="357"/>
        <w:jc w:val="left"/>
        <w:rPr>
          <w:rFonts w:asciiTheme="minorHAnsi" w:hAnsiTheme="minorHAnsi" w:cstheme="minorHAnsi"/>
          <w:szCs w:val="24"/>
        </w:rPr>
      </w:pPr>
      <w:r w:rsidRPr="00F05CAE">
        <w:rPr>
          <w:rFonts w:asciiTheme="minorHAnsi" w:hAnsiTheme="minorHAnsi" w:cstheme="minorHAnsi"/>
          <w:szCs w:val="24"/>
        </w:rPr>
        <w:t xml:space="preserve">Only one </w:t>
      </w:r>
      <w:r w:rsidR="003E698D" w:rsidRPr="00F05CAE">
        <w:rPr>
          <w:rFonts w:asciiTheme="minorHAnsi" w:hAnsiTheme="minorHAnsi" w:cstheme="minorHAnsi"/>
          <w:szCs w:val="24"/>
        </w:rPr>
        <w:t>entry</w:t>
      </w:r>
      <w:r w:rsidR="009B6E9E" w:rsidRPr="00F05CAE">
        <w:rPr>
          <w:rFonts w:asciiTheme="minorHAnsi" w:hAnsiTheme="minorHAnsi" w:cstheme="minorHAnsi"/>
          <w:szCs w:val="24"/>
        </w:rPr>
        <w:t xml:space="preserve"> </w:t>
      </w:r>
      <w:r w:rsidR="002175E3">
        <w:rPr>
          <w:rFonts w:asciiTheme="minorHAnsi" w:hAnsiTheme="minorHAnsi" w:cstheme="minorHAnsi"/>
          <w:szCs w:val="24"/>
        </w:rPr>
        <w:t>per</w:t>
      </w:r>
      <w:r w:rsidR="009B6E9E" w:rsidRPr="00F05CAE">
        <w:rPr>
          <w:rFonts w:asciiTheme="minorHAnsi" w:hAnsiTheme="minorHAnsi" w:cstheme="minorHAnsi"/>
          <w:szCs w:val="24"/>
        </w:rPr>
        <w:t xml:space="preserve"> </w:t>
      </w:r>
      <w:r w:rsidR="0001411F" w:rsidRPr="00F05CAE">
        <w:rPr>
          <w:rFonts w:asciiTheme="minorHAnsi" w:hAnsiTheme="minorHAnsi" w:cstheme="minorHAnsi"/>
          <w:szCs w:val="24"/>
        </w:rPr>
        <w:t>FeRFA membe</w:t>
      </w:r>
      <w:r w:rsidR="003174A2" w:rsidRPr="00F05CAE">
        <w:rPr>
          <w:rFonts w:asciiTheme="minorHAnsi" w:hAnsiTheme="minorHAnsi" w:cstheme="minorHAnsi"/>
          <w:szCs w:val="24"/>
        </w:rPr>
        <w:t>r</w:t>
      </w:r>
      <w:r w:rsidR="0001411F" w:rsidRPr="00F05CAE">
        <w:rPr>
          <w:rFonts w:asciiTheme="minorHAnsi" w:hAnsiTheme="minorHAnsi" w:cstheme="minorHAnsi"/>
          <w:szCs w:val="24"/>
        </w:rPr>
        <w:t>.</w:t>
      </w:r>
    </w:p>
    <w:p w14:paraId="45F40A4D" w14:textId="3A30A0FC" w:rsidR="00FB7D2A" w:rsidRPr="00F05CAE" w:rsidRDefault="006815E8" w:rsidP="00FD4DF5">
      <w:pPr>
        <w:pStyle w:val="ListParagraph"/>
        <w:numPr>
          <w:ilvl w:val="0"/>
          <w:numId w:val="11"/>
        </w:numPr>
        <w:spacing w:after="0"/>
        <w:ind w:left="357" w:hanging="357"/>
        <w:jc w:val="left"/>
        <w:rPr>
          <w:rFonts w:asciiTheme="minorHAnsi" w:hAnsiTheme="minorHAnsi" w:cstheme="minorHAnsi"/>
          <w:szCs w:val="24"/>
        </w:rPr>
      </w:pPr>
      <w:r w:rsidRPr="00F05CAE">
        <w:rPr>
          <w:rFonts w:asciiTheme="minorHAnsi" w:hAnsiTheme="minorHAnsi" w:cstheme="minorHAnsi"/>
          <w:szCs w:val="24"/>
        </w:rPr>
        <w:t xml:space="preserve">It is a condition of entry that material submitted may be reproduced by </w:t>
      </w:r>
      <w:r w:rsidR="00157268" w:rsidRPr="00F05CAE">
        <w:rPr>
          <w:rFonts w:asciiTheme="minorHAnsi" w:hAnsiTheme="minorHAnsi" w:cstheme="minorHAnsi"/>
          <w:szCs w:val="24"/>
        </w:rPr>
        <w:t xml:space="preserve">FeRFA, without charge, </w:t>
      </w:r>
      <w:r w:rsidRPr="00F05CAE">
        <w:rPr>
          <w:rFonts w:asciiTheme="minorHAnsi" w:hAnsiTheme="minorHAnsi" w:cstheme="minorHAnsi"/>
          <w:szCs w:val="24"/>
        </w:rPr>
        <w:t>in such media that it feels appropriate, to promote the Awards and any other Association activity</w:t>
      </w:r>
      <w:r w:rsidR="00BD2DFE" w:rsidRPr="00F05CAE">
        <w:rPr>
          <w:rFonts w:asciiTheme="minorHAnsi" w:hAnsiTheme="minorHAnsi" w:cstheme="minorHAnsi"/>
          <w:szCs w:val="24"/>
        </w:rPr>
        <w:t xml:space="preserve">.  </w:t>
      </w:r>
      <w:r w:rsidR="00FB7D2A" w:rsidRPr="00F05CAE">
        <w:rPr>
          <w:rFonts w:asciiTheme="minorHAnsi" w:hAnsiTheme="minorHAnsi" w:cstheme="minorHAnsi"/>
          <w:szCs w:val="24"/>
        </w:rPr>
        <w:t>Entrants agree to indemnify FeRFA against any claims for breach of copyright as a result of such use.</w:t>
      </w:r>
    </w:p>
    <w:p w14:paraId="2430ADF0" w14:textId="4DFC0C17" w:rsidR="00FB7D2A" w:rsidRPr="00F05CAE" w:rsidRDefault="00FB7D2A" w:rsidP="00FD4DF5">
      <w:pPr>
        <w:pStyle w:val="ListParagraph"/>
        <w:numPr>
          <w:ilvl w:val="0"/>
          <w:numId w:val="11"/>
        </w:numPr>
        <w:spacing w:after="0"/>
        <w:ind w:left="357" w:hanging="357"/>
        <w:jc w:val="left"/>
        <w:rPr>
          <w:rFonts w:asciiTheme="minorHAnsi" w:hAnsiTheme="minorHAnsi" w:cstheme="minorHAnsi"/>
          <w:szCs w:val="24"/>
        </w:rPr>
      </w:pPr>
      <w:r w:rsidRPr="00F05CAE">
        <w:rPr>
          <w:rFonts w:asciiTheme="minorHAnsi" w:hAnsiTheme="minorHAnsi" w:cstheme="minorHAnsi"/>
          <w:szCs w:val="24"/>
        </w:rPr>
        <w:t xml:space="preserve">In signing this entry form you confirm that you are fully authorised and entitled to sign on behalf of the </w:t>
      </w:r>
      <w:r w:rsidR="00935339">
        <w:rPr>
          <w:rFonts w:asciiTheme="minorHAnsi" w:hAnsiTheme="minorHAnsi" w:cstheme="minorHAnsi"/>
          <w:szCs w:val="24"/>
        </w:rPr>
        <w:t>nominator</w:t>
      </w:r>
      <w:r w:rsidRPr="00F05CAE">
        <w:rPr>
          <w:rFonts w:asciiTheme="minorHAnsi" w:hAnsiTheme="minorHAnsi" w:cstheme="minorHAnsi"/>
          <w:szCs w:val="24"/>
        </w:rPr>
        <w:t>.</w:t>
      </w:r>
    </w:p>
    <w:p w14:paraId="1D994E86" w14:textId="7D6A1DE3" w:rsidR="00647E3E" w:rsidRPr="00F05CAE" w:rsidRDefault="00006D68" w:rsidP="005D76BA">
      <w:pPr>
        <w:pStyle w:val="ListParagraph"/>
        <w:numPr>
          <w:ilvl w:val="0"/>
          <w:numId w:val="11"/>
        </w:numPr>
        <w:spacing w:after="0"/>
        <w:ind w:left="357" w:hanging="357"/>
        <w:jc w:val="left"/>
        <w:rPr>
          <w:rFonts w:asciiTheme="minorHAnsi" w:hAnsiTheme="minorHAnsi" w:cstheme="minorHAnsi"/>
          <w:szCs w:val="24"/>
        </w:rPr>
      </w:pPr>
      <w:r w:rsidRPr="00F05CAE">
        <w:rPr>
          <w:rFonts w:asciiTheme="minorHAnsi" w:hAnsiTheme="minorHAnsi" w:cstheme="minorHAnsi"/>
          <w:szCs w:val="24"/>
        </w:rPr>
        <w:lastRenderedPageBreak/>
        <w:t xml:space="preserve">All shortlisted </w:t>
      </w:r>
      <w:r w:rsidR="00591E7D" w:rsidRPr="00F05CAE">
        <w:rPr>
          <w:rFonts w:asciiTheme="minorHAnsi" w:hAnsiTheme="minorHAnsi" w:cstheme="minorHAnsi"/>
          <w:szCs w:val="24"/>
        </w:rPr>
        <w:t xml:space="preserve">nominees must be </w:t>
      </w:r>
      <w:r w:rsidR="0055559E">
        <w:rPr>
          <w:rFonts w:asciiTheme="minorHAnsi" w:hAnsiTheme="minorHAnsi" w:cstheme="minorHAnsi"/>
          <w:szCs w:val="24"/>
        </w:rPr>
        <w:t>attending</w:t>
      </w:r>
      <w:r w:rsidR="00591E7D" w:rsidRPr="00F05CAE">
        <w:rPr>
          <w:rFonts w:asciiTheme="minorHAnsi" w:hAnsiTheme="minorHAnsi" w:cstheme="minorHAnsi"/>
          <w:szCs w:val="24"/>
        </w:rPr>
        <w:t xml:space="preserve"> the event.  If this is not the case, the nominee will be dropped from the shortlist.</w:t>
      </w:r>
    </w:p>
    <w:p w14:paraId="690DB6D9" w14:textId="0FB53A53" w:rsidR="00096F8B" w:rsidRDefault="00096F8B">
      <w:pPr>
        <w:spacing w:after="0"/>
        <w:jc w:val="left"/>
        <w:rPr>
          <w:rFonts w:asciiTheme="minorHAnsi" w:hAnsiTheme="minorHAnsi" w:cstheme="minorHAnsi"/>
          <w:b/>
          <w:bCs/>
          <w:sz w:val="22"/>
          <w:szCs w:val="22"/>
        </w:rPr>
      </w:pPr>
    </w:p>
    <w:p w14:paraId="6E60295A" w14:textId="009B836E" w:rsidR="00C224C1" w:rsidRPr="00F05CAE" w:rsidRDefault="00B17468" w:rsidP="00C224C1">
      <w:pPr>
        <w:spacing w:after="0"/>
        <w:rPr>
          <w:rFonts w:asciiTheme="minorHAnsi" w:hAnsiTheme="minorHAnsi" w:cstheme="minorHAnsi"/>
          <w:b/>
          <w:bCs/>
          <w:szCs w:val="24"/>
        </w:rPr>
      </w:pPr>
      <w:r w:rsidRPr="00F05CAE">
        <w:rPr>
          <w:rFonts w:asciiTheme="minorHAnsi" w:hAnsiTheme="minorHAnsi" w:cstheme="minorHAnsi"/>
          <w:b/>
          <w:bCs/>
          <w:szCs w:val="24"/>
        </w:rPr>
        <w:t>ENTRY &amp; JUDGING PROCESS</w:t>
      </w:r>
    </w:p>
    <w:p w14:paraId="77678A84" w14:textId="20DE6183" w:rsidR="0098798F" w:rsidRPr="00F05CAE" w:rsidRDefault="002D1E3C" w:rsidP="00782A6C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Cs w:val="24"/>
        </w:rPr>
      </w:pPr>
      <w:r w:rsidRPr="00F05CAE">
        <w:rPr>
          <w:rFonts w:asciiTheme="minorHAnsi" w:hAnsiTheme="minorHAnsi" w:cstheme="minorHAnsi"/>
          <w:szCs w:val="24"/>
        </w:rPr>
        <w:t xml:space="preserve">Please provide TWO printed copies of your application </w:t>
      </w:r>
      <w:r w:rsidR="00077E9D" w:rsidRPr="00F05CAE">
        <w:rPr>
          <w:rFonts w:asciiTheme="minorHAnsi" w:hAnsiTheme="minorHAnsi" w:cstheme="minorHAnsi"/>
          <w:szCs w:val="24"/>
        </w:rPr>
        <w:t xml:space="preserve">for the judging panel </w:t>
      </w:r>
      <w:r w:rsidR="009F1491" w:rsidRPr="00F05CAE">
        <w:rPr>
          <w:rFonts w:asciiTheme="minorHAnsi" w:hAnsiTheme="minorHAnsi" w:cstheme="minorHAnsi"/>
          <w:szCs w:val="24"/>
        </w:rPr>
        <w:t xml:space="preserve">(including all attachments) </w:t>
      </w:r>
      <w:r w:rsidRPr="00F05CAE">
        <w:rPr>
          <w:rFonts w:asciiTheme="minorHAnsi" w:hAnsiTheme="minorHAnsi" w:cstheme="minorHAnsi"/>
          <w:szCs w:val="24"/>
        </w:rPr>
        <w:t>and a copy on USB drive</w:t>
      </w:r>
      <w:r w:rsidR="0096604D" w:rsidRPr="00F05CAE">
        <w:rPr>
          <w:rFonts w:asciiTheme="minorHAnsi" w:hAnsiTheme="minorHAnsi" w:cstheme="minorHAnsi"/>
          <w:szCs w:val="24"/>
        </w:rPr>
        <w:t xml:space="preserve">.  </w:t>
      </w:r>
      <w:r w:rsidR="00500098" w:rsidRPr="00F05CAE">
        <w:rPr>
          <w:rFonts w:asciiTheme="minorHAnsi" w:hAnsiTheme="minorHAnsi" w:cstheme="minorHAnsi"/>
          <w:szCs w:val="24"/>
        </w:rPr>
        <w:t>Large files should be sent via www.wetransfer.com or similar.</w:t>
      </w:r>
    </w:p>
    <w:p w14:paraId="7F9FABD1" w14:textId="4E9A48E2" w:rsidR="002D1E3C" w:rsidRPr="00F05CAE" w:rsidRDefault="002D1E3C" w:rsidP="006C6233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Cs w:val="24"/>
        </w:rPr>
      </w:pPr>
      <w:r w:rsidRPr="00F05CAE">
        <w:rPr>
          <w:rFonts w:asciiTheme="minorHAnsi" w:hAnsiTheme="minorHAnsi" w:cstheme="minorHAnsi"/>
          <w:szCs w:val="24"/>
        </w:rPr>
        <w:t xml:space="preserve">All images should be in jpeg format (minimum 300 dpi).  Ensure that all images are </w:t>
      </w:r>
      <w:r w:rsidR="0098798F" w:rsidRPr="00F05CAE">
        <w:rPr>
          <w:rFonts w:asciiTheme="minorHAnsi" w:hAnsiTheme="minorHAnsi" w:cstheme="minorHAnsi"/>
          <w:szCs w:val="24"/>
        </w:rPr>
        <w:t>identified</w:t>
      </w:r>
      <w:r w:rsidRPr="00F05CAE">
        <w:rPr>
          <w:rFonts w:asciiTheme="minorHAnsi" w:hAnsiTheme="minorHAnsi" w:cstheme="minorHAnsi"/>
          <w:szCs w:val="24"/>
        </w:rPr>
        <w:t xml:space="preserve"> with </w:t>
      </w:r>
      <w:r w:rsidR="0098798F" w:rsidRPr="00F05CAE">
        <w:rPr>
          <w:rFonts w:asciiTheme="minorHAnsi" w:hAnsiTheme="minorHAnsi" w:cstheme="minorHAnsi"/>
          <w:szCs w:val="24"/>
        </w:rPr>
        <w:t xml:space="preserve">the </w:t>
      </w:r>
      <w:r w:rsidRPr="00F05CAE">
        <w:rPr>
          <w:rFonts w:asciiTheme="minorHAnsi" w:hAnsiTheme="minorHAnsi" w:cstheme="minorHAnsi"/>
          <w:szCs w:val="24"/>
        </w:rPr>
        <w:t>award categor</w:t>
      </w:r>
      <w:r w:rsidR="0055559E">
        <w:rPr>
          <w:rFonts w:asciiTheme="minorHAnsi" w:hAnsiTheme="minorHAnsi" w:cstheme="minorHAnsi"/>
          <w:szCs w:val="24"/>
        </w:rPr>
        <w:t>y</w:t>
      </w:r>
      <w:r w:rsidRPr="00F05CAE">
        <w:rPr>
          <w:rFonts w:asciiTheme="minorHAnsi" w:hAnsiTheme="minorHAnsi" w:cstheme="minorHAnsi"/>
          <w:szCs w:val="24"/>
        </w:rPr>
        <w:t xml:space="preserve">. </w:t>
      </w:r>
    </w:p>
    <w:p w14:paraId="7428B028" w14:textId="57EFBE2A" w:rsidR="00C224C1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Cs w:val="24"/>
        </w:rPr>
      </w:pPr>
      <w:r w:rsidRPr="00F05CAE">
        <w:rPr>
          <w:rFonts w:asciiTheme="minorHAnsi" w:hAnsiTheme="minorHAnsi" w:cstheme="minorHAnsi"/>
          <w:szCs w:val="24"/>
        </w:rPr>
        <w:t>You must own the photographs you submit and have full copyright.</w:t>
      </w:r>
    </w:p>
    <w:p w14:paraId="235F282D" w14:textId="24433FD2" w:rsidR="00EA57AA" w:rsidRPr="00F05CAE" w:rsidRDefault="005F5FE4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There is a word limit of 750.  Therefore, the </w:t>
      </w:r>
      <w:r w:rsidR="0035179E">
        <w:rPr>
          <w:rFonts w:asciiTheme="minorHAnsi" w:hAnsiTheme="minorHAnsi" w:cstheme="minorHAnsi"/>
          <w:szCs w:val="24"/>
        </w:rPr>
        <w:t xml:space="preserve">nomination needs to be relatively brief but effective.  Supplementary evidence can be </w:t>
      </w:r>
      <w:r w:rsidR="00CA6C1A">
        <w:rPr>
          <w:rFonts w:asciiTheme="minorHAnsi" w:hAnsiTheme="minorHAnsi" w:cstheme="minorHAnsi"/>
          <w:szCs w:val="24"/>
        </w:rPr>
        <w:t xml:space="preserve">provided </w:t>
      </w:r>
      <w:r w:rsidR="00914C66">
        <w:rPr>
          <w:rFonts w:asciiTheme="minorHAnsi" w:hAnsiTheme="minorHAnsi" w:cstheme="minorHAnsi"/>
          <w:szCs w:val="24"/>
        </w:rPr>
        <w:t xml:space="preserve">separately </w:t>
      </w:r>
      <w:r w:rsidR="00CA6C1A">
        <w:rPr>
          <w:rFonts w:asciiTheme="minorHAnsi" w:hAnsiTheme="minorHAnsi" w:cstheme="minorHAnsi"/>
          <w:szCs w:val="24"/>
        </w:rPr>
        <w:t xml:space="preserve">such as images, testimonials etc. </w:t>
      </w:r>
    </w:p>
    <w:p w14:paraId="1A2451F1" w14:textId="59BA786C" w:rsidR="001573C2" w:rsidRPr="00F05CAE" w:rsidRDefault="001573C2" w:rsidP="001573C2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jc w:val="left"/>
        <w:rPr>
          <w:rFonts w:asciiTheme="minorHAnsi" w:hAnsiTheme="minorHAnsi" w:cstheme="minorHAnsi"/>
          <w:color w:val="333333"/>
          <w:szCs w:val="24"/>
          <w:lang w:eastAsia="en-GB"/>
        </w:rPr>
      </w:pPr>
      <w:r w:rsidRPr="00F05CAE">
        <w:rPr>
          <w:rFonts w:asciiTheme="minorHAnsi" w:hAnsiTheme="minorHAnsi" w:cstheme="minorHAnsi"/>
          <w:color w:val="333333"/>
          <w:szCs w:val="24"/>
          <w:lang w:eastAsia="en-GB"/>
        </w:rPr>
        <w:t xml:space="preserve">You can draft your entry in a blank Word document to </w:t>
      </w:r>
      <w:r w:rsidR="00096F8B" w:rsidRPr="00F05CAE">
        <w:rPr>
          <w:rFonts w:asciiTheme="minorHAnsi" w:hAnsiTheme="minorHAnsi" w:cstheme="minorHAnsi"/>
          <w:color w:val="333333"/>
          <w:szCs w:val="24"/>
          <w:lang w:eastAsia="en-GB"/>
        </w:rPr>
        <w:t>calculate</w:t>
      </w:r>
      <w:r w:rsidRPr="00F05CAE">
        <w:rPr>
          <w:rFonts w:asciiTheme="minorHAnsi" w:hAnsiTheme="minorHAnsi" w:cstheme="minorHAnsi"/>
          <w:color w:val="333333"/>
          <w:szCs w:val="24"/>
          <w:lang w:eastAsia="en-GB"/>
        </w:rPr>
        <w:t xml:space="preserve"> a word count but please be aware that </w:t>
      </w:r>
      <w:r w:rsidR="00C326B7">
        <w:rPr>
          <w:rFonts w:asciiTheme="minorHAnsi" w:hAnsiTheme="minorHAnsi" w:cstheme="minorHAnsi"/>
          <w:color w:val="333333"/>
          <w:szCs w:val="24"/>
          <w:lang w:eastAsia="en-GB"/>
        </w:rPr>
        <w:t xml:space="preserve">the </w:t>
      </w:r>
      <w:r w:rsidRPr="00F05CAE">
        <w:rPr>
          <w:rFonts w:asciiTheme="minorHAnsi" w:hAnsiTheme="minorHAnsi" w:cstheme="minorHAnsi"/>
          <w:color w:val="333333"/>
          <w:szCs w:val="24"/>
          <w:lang w:eastAsia="en-GB"/>
        </w:rPr>
        <w:t xml:space="preserve">formatting from Word </w:t>
      </w:r>
      <w:r w:rsidR="00075BE4" w:rsidRPr="00F05CAE">
        <w:rPr>
          <w:rFonts w:asciiTheme="minorHAnsi" w:hAnsiTheme="minorHAnsi" w:cstheme="minorHAnsi"/>
          <w:color w:val="333333"/>
          <w:szCs w:val="24"/>
          <w:lang w:eastAsia="en-GB"/>
        </w:rPr>
        <w:t>may not</w:t>
      </w:r>
      <w:r w:rsidRPr="00F05CAE">
        <w:rPr>
          <w:rFonts w:asciiTheme="minorHAnsi" w:hAnsiTheme="minorHAnsi" w:cstheme="minorHAnsi"/>
          <w:color w:val="333333"/>
          <w:szCs w:val="24"/>
          <w:lang w:eastAsia="en-GB"/>
        </w:rPr>
        <w:t xml:space="preserve"> transfer onto the </w:t>
      </w:r>
      <w:r w:rsidR="00075BE4" w:rsidRPr="00F05CAE">
        <w:rPr>
          <w:rFonts w:asciiTheme="minorHAnsi" w:hAnsiTheme="minorHAnsi" w:cstheme="minorHAnsi"/>
          <w:color w:val="333333"/>
          <w:szCs w:val="24"/>
          <w:lang w:eastAsia="en-GB"/>
        </w:rPr>
        <w:t>entry</w:t>
      </w:r>
      <w:r w:rsidRPr="00F05CAE">
        <w:rPr>
          <w:rFonts w:asciiTheme="minorHAnsi" w:hAnsiTheme="minorHAnsi" w:cstheme="minorHAnsi"/>
          <w:color w:val="333333"/>
          <w:szCs w:val="24"/>
          <w:lang w:eastAsia="en-GB"/>
        </w:rPr>
        <w:t xml:space="preserve"> form</w:t>
      </w:r>
      <w:r w:rsidR="00096F8B" w:rsidRPr="00F05CAE">
        <w:rPr>
          <w:rFonts w:asciiTheme="minorHAnsi" w:hAnsiTheme="minorHAnsi" w:cstheme="minorHAnsi"/>
          <w:color w:val="333333"/>
          <w:szCs w:val="24"/>
          <w:lang w:eastAsia="en-GB"/>
        </w:rPr>
        <w:t xml:space="preserve"> when cut &amp; pasted</w:t>
      </w:r>
      <w:r w:rsidRPr="00F05CAE">
        <w:rPr>
          <w:rFonts w:asciiTheme="minorHAnsi" w:hAnsiTheme="minorHAnsi" w:cstheme="minorHAnsi"/>
          <w:color w:val="333333"/>
          <w:szCs w:val="24"/>
          <w:lang w:eastAsia="en-GB"/>
        </w:rPr>
        <w:t>.</w:t>
      </w:r>
    </w:p>
    <w:p w14:paraId="22FF835C" w14:textId="21FBDF44" w:rsidR="00F6765E" w:rsidRPr="00F05CAE" w:rsidRDefault="00F6765E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Cs w:val="24"/>
        </w:rPr>
      </w:pPr>
      <w:r w:rsidRPr="00F05CAE">
        <w:rPr>
          <w:rFonts w:asciiTheme="minorHAnsi" w:hAnsiTheme="minorHAnsi" w:cstheme="minorHAnsi"/>
          <w:szCs w:val="24"/>
        </w:rPr>
        <w:t xml:space="preserve">In entering the </w:t>
      </w:r>
      <w:r w:rsidR="004A2EDB" w:rsidRPr="00F05CAE">
        <w:rPr>
          <w:rFonts w:asciiTheme="minorHAnsi" w:hAnsiTheme="minorHAnsi" w:cstheme="minorHAnsi"/>
          <w:szCs w:val="24"/>
        </w:rPr>
        <w:t>awards,</w:t>
      </w:r>
      <w:r w:rsidRPr="00F05CAE">
        <w:rPr>
          <w:rFonts w:asciiTheme="minorHAnsi" w:hAnsiTheme="minorHAnsi" w:cstheme="minorHAnsi"/>
          <w:szCs w:val="24"/>
        </w:rPr>
        <w:t xml:space="preserve"> you are warrantying that your entry is </w:t>
      </w:r>
      <w:r w:rsidR="00075BE4" w:rsidRPr="00F05CAE">
        <w:rPr>
          <w:rFonts w:asciiTheme="minorHAnsi" w:hAnsiTheme="minorHAnsi" w:cstheme="minorHAnsi"/>
          <w:szCs w:val="24"/>
        </w:rPr>
        <w:t>truthful</w:t>
      </w:r>
      <w:r w:rsidRPr="00F05CAE">
        <w:rPr>
          <w:rFonts w:asciiTheme="minorHAnsi" w:hAnsiTheme="minorHAnsi" w:cstheme="minorHAnsi"/>
          <w:szCs w:val="24"/>
        </w:rPr>
        <w:t xml:space="preserve"> and not deliberately misleading.</w:t>
      </w:r>
    </w:p>
    <w:p w14:paraId="3D98C034" w14:textId="4191451A" w:rsidR="00C224C1" w:rsidRPr="00F05CAE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Cs w:val="24"/>
        </w:rPr>
      </w:pPr>
      <w:r w:rsidRPr="00F05CAE">
        <w:rPr>
          <w:rFonts w:asciiTheme="minorHAnsi" w:hAnsiTheme="minorHAnsi" w:cstheme="minorHAnsi"/>
          <w:szCs w:val="24"/>
        </w:rPr>
        <w:t xml:space="preserve">The Award Judges will be made up of a panel of </w:t>
      </w:r>
      <w:r w:rsidR="00B74109" w:rsidRPr="00F05CAE">
        <w:rPr>
          <w:rFonts w:asciiTheme="minorHAnsi" w:hAnsiTheme="minorHAnsi" w:cstheme="minorHAnsi"/>
          <w:szCs w:val="24"/>
        </w:rPr>
        <w:t xml:space="preserve">FeRFA </w:t>
      </w:r>
      <w:r w:rsidR="00DF24B3" w:rsidRPr="00F05CAE">
        <w:rPr>
          <w:rFonts w:asciiTheme="minorHAnsi" w:hAnsiTheme="minorHAnsi" w:cstheme="minorHAnsi"/>
          <w:szCs w:val="24"/>
        </w:rPr>
        <w:t>Associate Members</w:t>
      </w:r>
      <w:r w:rsidRPr="00F05CAE">
        <w:rPr>
          <w:rFonts w:asciiTheme="minorHAnsi" w:hAnsiTheme="minorHAnsi" w:cstheme="minorHAnsi"/>
          <w:szCs w:val="24"/>
        </w:rPr>
        <w:t xml:space="preserve"> and industry representatives.</w:t>
      </w:r>
    </w:p>
    <w:p w14:paraId="28125525" w14:textId="5B09DEC6" w:rsidR="00C224C1" w:rsidRPr="00F05CAE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Cs w:val="24"/>
        </w:rPr>
      </w:pPr>
      <w:r w:rsidRPr="00F05CAE">
        <w:rPr>
          <w:rFonts w:asciiTheme="minorHAnsi" w:hAnsiTheme="minorHAnsi" w:cstheme="minorHAnsi"/>
          <w:szCs w:val="24"/>
        </w:rPr>
        <w:t>Judges have the right to reject or re-categorise any entry they feel does not comply with the entry requirements.</w:t>
      </w:r>
      <w:r w:rsidR="002807F1" w:rsidRPr="00F05CAE">
        <w:rPr>
          <w:rFonts w:asciiTheme="minorHAnsi" w:hAnsiTheme="minorHAnsi" w:cstheme="minorHAnsi"/>
          <w:szCs w:val="24"/>
        </w:rPr>
        <w:t xml:space="preserve">  You will be notified if this is the case.</w:t>
      </w:r>
    </w:p>
    <w:p w14:paraId="62594681" w14:textId="77777777" w:rsidR="00C224C1" w:rsidRPr="00F05CAE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Cs w:val="24"/>
        </w:rPr>
      </w:pPr>
      <w:r w:rsidRPr="00F05CAE">
        <w:rPr>
          <w:rFonts w:asciiTheme="minorHAnsi" w:hAnsiTheme="minorHAnsi" w:cstheme="minorHAnsi"/>
          <w:szCs w:val="24"/>
        </w:rPr>
        <w:t>Any Judge associated with a nomination will be asked to withdraw from the judging process for that category.</w:t>
      </w:r>
    </w:p>
    <w:p w14:paraId="15F2A971" w14:textId="334D8588" w:rsidR="00C224C1" w:rsidRPr="00F05CAE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Cs w:val="24"/>
        </w:rPr>
      </w:pPr>
      <w:r w:rsidRPr="00F05CAE">
        <w:rPr>
          <w:rFonts w:asciiTheme="minorHAnsi" w:hAnsiTheme="minorHAnsi" w:cstheme="minorHAnsi"/>
          <w:szCs w:val="24"/>
        </w:rPr>
        <w:t>All nominees will be informed if they have been shortlisted.</w:t>
      </w:r>
    </w:p>
    <w:p w14:paraId="2A3F485A" w14:textId="0E85A6CE" w:rsidR="00F6765E" w:rsidRPr="00F05CAE" w:rsidRDefault="00F6765E" w:rsidP="00F6765E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Cs w:val="24"/>
        </w:rPr>
      </w:pPr>
      <w:r w:rsidRPr="00F05CAE">
        <w:rPr>
          <w:rFonts w:asciiTheme="minorHAnsi" w:hAnsiTheme="minorHAnsi" w:cstheme="minorHAnsi"/>
          <w:szCs w:val="24"/>
        </w:rPr>
        <w:t>The judge</w:t>
      </w:r>
      <w:r w:rsidR="004B6AC5" w:rsidRPr="00F05CAE">
        <w:rPr>
          <w:rFonts w:asciiTheme="minorHAnsi" w:hAnsiTheme="minorHAnsi" w:cstheme="minorHAnsi"/>
          <w:szCs w:val="24"/>
        </w:rPr>
        <w:t>’</w:t>
      </w:r>
      <w:r w:rsidRPr="00F05CAE">
        <w:rPr>
          <w:rFonts w:asciiTheme="minorHAnsi" w:hAnsiTheme="minorHAnsi" w:cstheme="minorHAnsi"/>
          <w:szCs w:val="24"/>
        </w:rPr>
        <w:t>s decision is final.</w:t>
      </w:r>
    </w:p>
    <w:p w14:paraId="195B2114" w14:textId="03727BBA" w:rsidR="00C224C1" w:rsidRPr="00F05CAE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Cs w:val="24"/>
        </w:rPr>
      </w:pPr>
      <w:r w:rsidRPr="00F05CAE">
        <w:rPr>
          <w:rFonts w:asciiTheme="minorHAnsi" w:hAnsiTheme="minorHAnsi" w:cstheme="minorHAnsi"/>
          <w:szCs w:val="24"/>
        </w:rPr>
        <w:t xml:space="preserve">Entries close </w:t>
      </w:r>
      <w:r w:rsidR="0059478C" w:rsidRPr="00F05CAE">
        <w:rPr>
          <w:rFonts w:asciiTheme="minorHAnsi" w:hAnsiTheme="minorHAnsi" w:cstheme="minorHAnsi"/>
          <w:szCs w:val="24"/>
        </w:rPr>
        <w:t>11</w:t>
      </w:r>
      <w:r w:rsidR="0059478C" w:rsidRPr="00F05CAE">
        <w:rPr>
          <w:rFonts w:asciiTheme="minorHAnsi" w:hAnsiTheme="minorHAnsi" w:cstheme="minorHAnsi"/>
          <w:szCs w:val="24"/>
          <w:vertAlign w:val="superscript"/>
        </w:rPr>
        <w:t>th</w:t>
      </w:r>
      <w:r w:rsidR="0059478C" w:rsidRPr="00F05CAE">
        <w:rPr>
          <w:rFonts w:asciiTheme="minorHAnsi" w:hAnsiTheme="minorHAnsi" w:cstheme="minorHAnsi"/>
          <w:szCs w:val="24"/>
        </w:rPr>
        <w:t xml:space="preserve"> October </w:t>
      </w:r>
      <w:r w:rsidRPr="00F05CAE">
        <w:rPr>
          <w:rFonts w:asciiTheme="minorHAnsi" w:hAnsiTheme="minorHAnsi" w:cstheme="minorHAnsi"/>
          <w:szCs w:val="24"/>
        </w:rPr>
        <w:t>201</w:t>
      </w:r>
      <w:r w:rsidR="0059478C" w:rsidRPr="00F05CAE">
        <w:rPr>
          <w:rFonts w:asciiTheme="minorHAnsi" w:hAnsiTheme="minorHAnsi" w:cstheme="minorHAnsi"/>
          <w:szCs w:val="24"/>
        </w:rPr>
        <w:t>9</w:t>
      </w:r>
    </w:p>
    <w:p w14:paraId="5A0150CE" w14:textId="765AE0F9" w:rsidR="00635D30" w:rsidRPr="00F05CAE" w:rsidRDefault="00635D30" w:rsidP="00635D30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b/>
          <w:bCs/>
          <w:color w:val="FF0000"/>
          <w:szCs w:val="24"/>
        </w:rPr>
      </w:pPr>
      <w:r w:rsidRPr="00F05CAE">
        <w:rPr>
          <w:rFonts w:asciiTheme="minorHAnsi" w:hAnsiTheme="minorHAnsi" w:cstheme="minorHAnsi"/>
          <w:b/>
          <w:bCs/>
          <w:color w:val="FF0000"/>
          <w:szCs w:val="24"/>
        </w:rPr>
        <w:t>Completed Application Forms and accompanying information should be</w:t>
      </w:r>
      <w:r w:rsidR="00E21958" w:rsidRPr="00F05CAE">
        <w:rPr>
          <w:rFonts w:asciiTheme="minorHAnsi" w:hAnsiTheme="minorHAnsi" w:cstheme="minorHAnsi"/>
          <w:b/>
          <w:bCs/>
          <w:color w:val="FF0000"/>
          <w:szCs w:val="24"/>
        </w:rPr>
        <w:t xml:space="preserve"> </w:t>
      </w:r>
      <w:r w:rsidRPr="00F05CAE">
        <w:rPr>
          <w:rFonts w:asciiTheme="minorHAnsi" w:hAnsiTheme="minorHAnsi" w:cstheme="minorHAnsi"/>
          <w:b/>
          <w:bCs/>
          <w:color w:val="FF0000"/>
          <w:szCs w:val="24"/>
        </w:rPr>
        <w:t>posted to Natasha Malcolm, FeRFA, PO Box 3716 Stone, Staffs ST15 9EU.</w:t>
      </w:r>
    </w:p>
    <w:p w14:paraId="19A41DE9" w14:textId="77777777" w:rsidR="00301FE7" w:rsidRPr="00C224C1" w:rsidRDefault="00301FE7" w:rsidP="006E62CB">
      <w:pPr>
        <w:pStyle w:val="Header"/>
        <w:tabs>
          <w:tab w:val="clear" w:pos="4153"/>
          <w:tab w:val="clear" w:pos="8306"/>
        </w:tabs>
        <w:spacing w:after="0"/>
        <w:mirrorIndents/>
        <w:jc w:val="left"/>
        <w:rPr>
          <w:rFonts w:asciiTheme="minorHAnsi" w:hAnsiTheme="minorHAnsi" w:cstheme="minorHAnsi"/>
          <w:sz w:val="22"/>
          <w:szCs w:val="22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9"/>
        <w:gridCol w:w="6597"/>
      </w:tblGrid>
      <w:tr w:rsidR="00A446AB" w:rsidRPr="00AE6F70" w14:paraId="38373DED" w14:textId="77777777" w:rsidTr="008D564A">
        <w:trPr>
          <w:trHeight w:val="206"/>
        </w:trPr>
        <w:tc>
          <w:tcPr>
            <w:tcW w:w="0" w:type="auto"/>
            <w:vAlign w:val="center"/>
          </w:tcPr>
          <w:p w14:paraId="26AED701" w14:textId="2B8E2731" w:rsidR="00A446AB" w:rsidRPr="00F05CAE" w:rsidRDefault="002E7CE5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Cs w:val="22"/>
              </w:rPr>
            </w:pPr>
            <w:r w:rsidRPr="00F05CAE">
              <w:rPr>
                <w:rFonts w:asciiTheme="minorHAnsi" w:hAnsiTheme="minorHAnsi"/>
                <w:b/>
                <w:bCs/>
                <w:color w:val="1F55A3"/>
                <w:szCs w:val="22"/>
              </w:rPr>
              <w:t>N</w:t>
            </w:r>
            <w:r w:rsidR="00647889" w:rsidRPr="00F05CAE">
              <w:rPr>
                <w:rFonts w:asciiTheme="minorHAnsi" w:hAnsiTheme="minorHAnsi"/>
                <w:b/>
                <w:bCs/>
                <w:color w:val="1F55A3"/>
                <w:szCs w:val="22"/>
              </w:rPr>
              <w:t xml:space="preserve">AME OF </w:t>
            </w:r>
            <w:r w:rsidR="00266B69" w:rsidRPr="00F05CAE">
              <w:rPr>
                <w:rFonts w:asciiTheme="minorHAnsi" w:hAnsiTheme="minorHAnsi"/>
                <w:b/>
                <w:bCs/>
                <w:color w:val="1F55A3"/>
                <w:szCs w:val="22"/>
              </w:rPr>
              <w:t>THE AWARD NOMINEE</w:t>
            </w:r>
            <w:r w:rsidR="0011017C">
              <w:rPr>
                <w:rFonts w:asciiTheme="minorHAnsi" w:hAnsiTheme="minorHAnsi"/>
                <w:b/>
                <w:bCs/>
                <w:color w:val="1F55A3"/>
                <w:szCs w:val="22"/>
              </w:rPr>
              <w:t xml:space="preserve"> </w:t>
            </w:r>
            <w:r w:rsidR="0011017C" w:rsidRPr="003D4073">
              <w:rPr>
                <w:rFonts w:asciiTheme="minorHAnsi" w:hAnsiTheme="minorHAnsi" w:cstheme="minorHAnsi"/>
                <w:b/>
                <w:bCs/>
                <w:color w:val="1F55A3"/>
                <w:sz w:val="16"/>
                <w:szCs w:val="16"/>
              </w:rPr>
              <w:t>(</w:t>
            </w:r>
            <w:r w:rsidR="0011017C">
              <w:rPr>
                <w:rFonts w:asciiTheme="minorHAnsi" w:hAnsiTheme="minorHAnsi" w:cstheme="minorHAnsi"/>
                <w:b/>
                <w:bCs/>
                <w:color w:val="1F55A3"/>
                <w:sz w:val="16"/>
                <w:szCs w:val="16"/>
              </w:rPr>
              <w:t xml:space="preserve">organisation or </w:t>
            </w:r>
            <w:r w:rsidR="005F7F61">
              <w:rPr>
                <w:rFonts w:asciiTheme="minorHAnsi" w:hAnsiTheme="minorHAnsi" w:cstheme="minorHAnsi"/>
                <w:b/>
                <w:bCs/>
                <w:color w:val="1F55A3"/>
                <w:sz w:val="16"/>
                <w:szCs w:val="16"/>
              </w:rPr>
              <w:t>individual)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Cs w:val="22"/>
            </w:rPr>
            <w:id w:val="1839262938"/>
            <w:placeholder>
              <w:docPart w:val="DefaultPlaceholder_-1854013440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6597" w:type="dxa"/>
                <w:vAlign w:val="center"/>
              </w:tcPr>
              <w:p w14:paraId="1C7B1091" w14:textId="5A627019" w:rsidR="00A446AB" w:rsidRPr="00F05CAE" w:rsidRDefault="004E64D5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Cs w:val="22"/>
                  </w:rPr>
                </w:pPr>
                <w:r w:rsidRPr="005F7F61">
                  <w:rPr>
                    <w:rStyle w:val="PlaceholderText"/>
                    <w:color w:val="000000" w:themeColor="text1"/>
                    <w:szCs w:val="22"/>
                  </w:rPr>
                  <w:t>Click or tap here to enter text.</w:t>
                </w:r>
              </w:p>
            </w:tc>
            <w:bookmarkEnd w:id="0" w:displacedByCustomXml="next"/>
          </w:sdtContent>
        </w:sdt>
      </w:tr>
      <w:tr w:rsidR="00A446AB" w:rsidRPr="00AE6F70" w14:paraId="1C0FF9C2" w14:textId="77777777" w:rsidTr="008D564A">
        <w:trPr>
          <w:trHeight w:val="202"/>
        </w:trPr>
        <w:tc>
          <w:tcPr>
            <w:tcW w:w="0" w:type="auto"/>
            <w:vAlign w:val="center"/>
          </w:tcPr>
          <w:p w14:paraId="3A4F903A" w14:textId="1B82E645" w:rsidR="00A446AB" w:rsidRPr="00F05CAE" w:rsidRDefault="0076384A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Cs w:val="22"/>
              </w:rPr>
            </w:pPr>
            <w:r w:rsidRPr="00F05CAE">
              <w:rPr>
                <w:rFonts w:asciiTheme="minorHAnsi" w:hAnsiTheme="minorHAnsi"/>
                <w:b/>
                <w:bCs/>
                <w:color w:val="1F55A3"/>
                <w:szCs w:val="22"/>
              </w:rPr>
              <w:t xml:space="preserve">COMPANY NAME </w:t>
            </w:r>
            <w:r w:rsidR="005F7F61" w:rsidRPr="003D4073">
              <w:rPr>
                <w:rFonts w:asciiTheme="minorHAnsi" w:hAnsiTheme="minorHAnsi" w:cstheme="minorHAnsi"/>
                <w:b/>
                <w:bCs/>
                <w:color w:val="1F55A3"/>
                <w:sz w:val="16"/>
                <w:szCs w:val="16"/>
              </w:rPr>
              <w:t>(</w:t>
            </w:r>
            <w:r w:rsidR="005F7F61">
              <w:rPr>
                <w:rFonts w:asciiTheme="minorHAnsi" w:hAnsiTheme="minorHAnsi" w:cstheme="minorHAnsi"/>
                <w:b/>
                <w:bCs/>
                <w:color w:val="1F55A3"/>
                <w:sz w:val="16"/>
                <w:szCs w:val="16"/>
              </w:rPr>
              <w:t>if an individual)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Cs w:val="22"/>
            </w:rPr>
            <w:id w:val="-87723659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195CE6D3" w14:textId="1C67E466" w:rsidR="00A446AB" w:rsidRPr="00F05CAE" w:rsidRDefault="004E64D5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Cs w:val="22"/>
                  </w:rPr>
                </w:pPr>
                <w:r w:rsidRPr="005F7F61">
                  <w:rPr>
                    <w:rStyle w:val="PlaceholderText"/>
                    <w:color w:val="000000" w:themeColor="text1"/>
                    <w:szCs w:val="22"/>
                  </w:rPr>
                  <w:t>Click or tap here to enter text.</w:t>
                </w:r>
              </w:p>
            </w:tc>
          </w:sdtContent>
        </w:sdt>
      </w:tr>
      <w:tr w:rsidR="00A446AB" w:rsidRPr="00AE6F70" w14:paraId="78BC8996" w14:textId="77777777" w:rsidTr="008D564A">
        <w:trPr>
          <w:trHeight w:val="202"/>
        </w:trPr>
        <w:tc>
          <w:tcPr>
            <w:tcW w:w="0" w:type="auto"/>
            <w:vAlign w:val="center"/>
          </w:tcPr>
          <w:p w14:paraId="2BED376F" w14:textId="6343B54F" w:rsidR="00A446AB" w:rsidRPr="00F05CAE" w:rsidRDefault="0076384A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Cs w:val="22"/>
              </w:rPr>
            </w:pPr>
            <w:r w:rsidRPr="00F05CAE">
              <w:rPr>
                <w:rFonts w:asciiTheme="minorHAnsi" w:hAnsiTheme="minorHAnsi"/>
                <w:b/>
                <w:bCs/>
                <w:color w:val="1F55A3"/>
                <w:szCs w:val="22"/>
              </w:rPr>
              <w:t xml:space="preserve">JOB TITLE </w:t>
            </w:r>
            <w:r w:rsidR="005F7F61" w:rsidRPr="003D4073">
              <w:rPr>
                <w:rFonts w:asciiTheme="minorHAnsi" w:hAnsiTheme="minorHAnsi" w:cstheme="minorHAnsi"/>
                <w:b/>
                <w:bCs/>
                <w:color w:val="1F55A3"/>
                <w:sz w:val="16"/>
                <w:szCs w:val="16"/>
              </w:rPr>
              <w:t>(</w:t>
            </w:r>
            <w:r w:rsidR="005F7F61">
              <w:rPr>
                <w:rFonts w:asciiTheme="minorHAnsi" w:hAnsiTheme="minorHAnsi" w:cstheme="minorHAnsi"/>
                <w:b/>
                <w:bCs/>
                <w:color w:val="1F55A3"/>
                <w:sz w:val="16"/>
                <w:szCs w:val="16"/>
              </w:rPr>
              <w:t>if an individual)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Cs w:val="22"/>
            </w:rPr>
            <w:id w:val="161740861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46745A64" w14:textId="39BC1604" w:rsidR="00A446AB" w:rsidRPr="00F05CAE" w:rsidRDefault="004E64D5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Cs w:val="22"/>
                  </w:rPr>
                </w:pPr>
                <w:r w:rsidRPr="005F7F61">
                  <w:rPr>
                    <w:rStyle w:val="PlaceholderText"/>
                    <w:color w:val="000000" w:themeColor="text1"/>
                    <w:szCs w:val="22"/>
                  </w:rPr>
                  <w:t>Click or tap here to enter text.</w:t>
                </w:r>
              </w:p>
            </w:tc>
          </w:sdtContent>
        </w:sdt>
      </w:tr>
      <w:tr w:rsidR="00A446AB" w:rsidRPr="00AE6F70" w14:paraId="7A5B503C" w14:textId="77777777" w:rsidTr="008D564A">
        <w:trPr>
          <w:trHeight w:val="202"/>
        </w:trPr>
        <w:tc>
          <w:tcPr>
            <w:tcW w:w="0" w:type="auto"/>
            <w:vAlign w:val="center"/>
          </w:tcPr>
          <w:p w14:paraId="73F748D5" w14:textId="3C9FDDC3" w:rsidR="00A446AB" w:rsidRPr="00F05CAE" w:rsidRDefault="005F7F61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Cs w:val="22"/>
              </w:rPr>
            </w:pPr>
            <w:r>
              <w:rPr>
                <w:rFonts w:asciiTheme="minorHAnsi" w:hAnsiTheme="minorHAnsi"/>
                <w:b/>
                <w:bCs/>
                <w:color w:val="1F55A3"/>
                <w:szCs w:val="22"/>
              </w:rPr>
              <w:t xml:space="preserve">CONTACT </w:t>
            </w:r>
            <w:r w:rsidR="00730398" w:rsidRPr="00F05CAE">
              <w:rPr>
                <w:rFonts w:asciiTheme="minorHAnsi" w:hAnsiTheme="minorHAnsi"/>
                <w:b/>
                <w:bCs/>
                <w:color w:val="1F55A3"/>
                <w:szCs w:val="22"/>
              </w:rPr>
              <w:t>EMAIL ADDRESS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Cs w:val="22"/>
            </w:rPr>
            <w:id w:val="-209508206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70B211A1" w14:textId="09C432BD" w:rsidR="00A446AB" w:rsidRPr="00F05CAE" w:rsidRDefault="004E64D5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Cs w:val="22"/>
                  </w:rPr>
                </w:pPr>
                <w:r w:rsidRPr="005F7F61">
                  <w:rPr>
                    <w:rStyle w:val="PlaceholderText"/>
                    <w:color w:val="000000" w:themeColor="text1"/>
                    <w:szCs w:val="22"/>
                  </w:rPr>
                  <w:t>Click or tap here to enter text.</w:t>
                </w:r>
              </w:p>
            </w:tc>
          </w:sdtContent>
        </w:sdt>
      </w:tr>
      <w:tr w:rsidR="00800868" w:rsidRPr="00AE6F70" w14:paraId="4075728B" w14:textId="77777777" w:rsidTr="009C2493">
        <w:trPr>
          <w:trHeight w:val="135"/>
        </w:trPr>
        <w:tc>
          <w:tcPr>
            <w:tcW w:w="10206" w:type="dxa"/>
            <w:gridSpan w:val="2"/>
            <w:vAlign w:val="center"/>
          </w:tcPr>
          <w:p w14:paraId="2ADB771E" w14:textId="6E53E0E4" w:rsidR="00800868" w:rsidRPr="00F05CAE" w:rsidRDefault="00800868" w:rsidP="005B70D8">
            <w:pPr>
              <w:spacing w:after="0"/>
              <w:mirrorIndents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1F55A3"/>
                <w:szCs w:val="22"/>
              </w:rPr>
            </w:pPr>
            <w:r w:rsidRPr="00F05CAE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Cs w:val="22"/>
              </w:rPr>
              <w:t xml:space="preserve">I confirm that this entry has been made in accordance with </w:t>
            </w:r>
            <w:r w:rsidR="005B70D8" w:rsidRPr="00F05CAE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Cs w:val="22"/>
              </w:rPr>
              <w:t xml:space="preserve">the </w:t>
            </w:r>
            <w:r w:rsidR="00670709" w:rsidRPr="00F05CAE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Cs w:val="22"/>
              </w:rPr>
              <w:t xml:space="preserve">Rules of </w:t>
            </w:r>
            <w:r w:rsidR="005B70D8" w:rsidRPr="00F05CAE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Cs w:val="22"/>
              </w:rPr>
              <w:t>Entry above</w:t>
            </w:r>
          </w:p>
        </w:tc>
      </w:tr>
      <w:tr w:rsidR="0062591B" w:rsidRPr="00AE6F70" w14:paraId="093D2F4A" w14:textId="77777777" w:rsidTr="00AD26FB">
        <w:trPr>
          <w:trHeight w:val="135"/>
        </w:trPr>
        <w:tc>
          <w:tcPr>
            <w:tcW w:w="0" w:type="auto"/>
            <w:vAlign w:val="center"/>
          </w:tcPr>
          <w:p w14:paraId="4DD77441" w14:textId="675146B7" w:rsidR="0062591B" w:rsidRPr="00F05CAE" w:rsidRDefault="0062591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Cs w:val="22"/>
              </w:rPr>
            </w:pPr>
            <w:r w:rsidRPr="00F05CAE">
              <w:rPr>
                <w:rFonts w:asciiTheme="minorHAnsi" w:hAnsiTheme="minorHAnsi"/>
                <w:b/>
                <w:bCs/>
                <w:color w:val="1F55A3"/>
                <w:szCs w:val="22"/>
              </w:rPr>
              <w:t>NAME</w:t>
            </w:r>
            <w:r w:rsidR="00647889" w:rsidRPr="00F05CAE">
              <w:rPr>
                <w:rFonts w:asciiTheme="minorHAnsi" w:hAnsiTheme="minorHAnsi"/>
                <w:b/>
                <w:bCs/>
                <w:color w:val="1F55A3"/>
                <w:szCs w:val="22"/>
              </w:rPr>
              <w:t xml:space="preserve"> OF PERSON/</w:t>
            </w:r>
            <w:r w:rsidR="00266B69" w:rsidRPr="00F05CAE">
              <w:rPr>
                <w:rFonts w:asciiTheme="minorHAnsi" w:hAnsiTheme="minorHAnsi"/>
                <w:b/>
                <w:bCs/>
                <w:color w:val="1F55A3"/>
                <w:szCs w:val="22"/>
              </w:rPr>
              <w:t>ORGANISATION MAKING</w:t>
            </w:r>
            <w:r w:rsidR="00647889" w:rsidRPr="00F05CAE">
              <w:rPr>
                <w:rFonts w:asciiTheme="minorHAnsi" w:hAnsiTheme="minorHAnsi"/>
                <w:b/>
                <w:bCs/>
                <w:color w:val="1F55A3"/>
                <w:szCs w:val="22"/>
              </w:rPr>
              <w:t xml:space="preserve"> THE NOMINATION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Cs w:val="22"/>
            </w:rPr>
            <w:id w:val="138406551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5D93C6C4" w14:textId="1C86CD64" w:rsidR="0062591B" w:rsidRPr="00F05CAE" w:rsidRDefault="004E64D5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Cs w:val="22"/>
                  </w:rPr>
                </w:pPr>
                <w:r w:rsidRPr="005F7F61">
                  <w:rPr>
                    <w:rStyle w:val="PlaceholderText"/>
                    <w:color w:val="000000" w:themeColor="text1"/>
                    <w:szCs w:val="22"/>
                  </w:rPr>
                  <w:t>Click or tap here to enter text.</w:t>
                </w:r>
              </w:p>
            </w:tc>
          </w:sdtContent>
        </w:sdt>
      </w:tr>
      <w:tr w:rsidR="0062591B" w:rsidRPr="00AE6F70" w14:paraId="74D50231" w14:textId="77777777" w:rsidTr="00365AC0">
        <w:trPr>
          <w:trHeight w:val="135"/>
        </w:trPr>
        <w:tc>
          <w:tcPr>
            <w:tcW w:w="0" w:type="auto"/>
            <w:vAlign w:val="center"/>
          </w:tcPr>
          <w:p w14:paraId="65C17F31" w14:textId="3A214135" w:rsidR="0062591B" w:rsidRPr="00F05CAE" w:rsidRDefault="0062591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Cs w:val="22"/>
              </w:rPr>
            </w:pPr>
            <w:r w:rsidRPr="00F05CAE">
              <w:rPr>
                <w:rFonts w:asciiTheme="minorHAnsi" w:hAnsiTheme="minorHAnsi"/>
                <w:b/>
                <w:bCs/>
                <w:color w:val="1F55A3"/>
                <w:szCs w:val="22"/>
              </w:rPr>
              <w:t>EMAIL ADDRESS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Cs w:val="22"/>
            </w:rPr>
            <w:id w:val="15952004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4B396B45" w14:textId="708C1FAD" w:rsidR="0062591B" w:rsidRPr="00F05CAE" w:rsidRDefault="004E64D5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Cs w:val="22"/>
                  </w:rPr>
                </w:pPr>
                <w:r w:rsidRPr="005F7F61">
                  <w:rPr>
                    <w:rStyle w:val="PlaceholderText"/>
                    <w:color w:val="000000" w:themeColor="text1"/>
                    <w:szCs w:val="22"/>
                  </w:rPr>
                  <w:t>Click or tap here to enter text.</w:t>
                </w:r>
              </w:p>
            </w:tc>
          </w:sdtContent>
        </w:sdt>
      </w:tr>
      <w:tr w:rsidR="0062591B" w:rsidRPr="00AE6F70" w14:paraId="2026E8F0" w14:textId="77777777" w:rsidTr="0062591B">
        <w:trPr>
          <w:trHeight w:val="510"/>
        </w:trPr>
        <w:tc>
          <w:tcPr>
            <w:tcW w:w="0" w:type="auto"/>
            <w:vAlign w:val="center"/>
          </w:tcPr>
          <w:p w14:paraId="5DCFB5A6" w14:textId="5C3E7D60" w:rsidR="0062591B" w:rsidRPr="00F05CAE" w:rsidRDefault="0062591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Cs w:val="22"/>
              </w:rPr>
            </w:pPr>
            <w:r w:rsidRPr="00F05CAE">
              <w:rPr>
                <w:rFonts w:asciiTheme="minorHAnsi" w:hAnsiTheme="minorHAnsi"/>
                <w:b/>
                <w:bCs/>
                <w:color w:val="1F55A3"/>
                <w:szCs w:val="22"/>
              </w:rPr>
              <w:t>SIGNATURE</w:t>
            </w:r>
          </w:p>
        </w:tc>
        <w:tc>
          <w:tcPr>
            <w:tcW w:w="6597" w:type="dxa"/>
            <w:vAlign w:val="center"/>
          </w:tcPr>
          <w:p w14:paraId="04788F87" w14:textId="56081818" w:rsidR="001E691F" w:rsidRPr="00F05CAE" w:rsidRDefault="001E691F" w:rsidP="008D564A">
            <w:pPr>
              <w:spacing w:after="0"/>
              <w:mirrorIndents/>
              <w:jc w:val="lef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46307" w:rsidRPr="00AE6F70" w14:paraId="2C7A1DFF" w14:textId="77777777" w:rsidTr="0062591B">
        <w:trPr>
          <w:trHeight w:val="510"/>
        </w:trPr>
        <w:tc>
          <w:tcPr>
            <w:tcW w:w="0" w:type="auto"/>
            <w:vAlign w:val="center"/>
          </w:tcPr>
          <w:p w14:paraId="15146433" w14:textId="3EFBCE23" w:rsidR="00446307" w:rsidRPr="00F05CAE" w:rsidRDefault="00446307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Cs w:val="22"/>
              </w:rPr>
            </w:pPr>
            <w:r w:rsidRPr="00F05CAE">
              <w:rPr>
                <w:rFonts w:asciiTheme="minorHAnsi" w:hAnsiTheme="minorHAnsi"/>
                <w:b/>
                <w:bCs/>
                <w:color w:val="1F55A3"/>
                <w:szCs w:val="22"/>
              </w:rPr>
              <w:t>DATE</w:t>
            </w:r>
          </w:p>
        </w:tc>
        <w:sdt>
          <w:sdtPr>
            <w:rPr>
              <w:rFonts w:asciiTheme="minorHAnsi" w:hAnsiTheme="minorHAnsi" w:cstheme="minorHAnsi"/>
              <w:szCs w:val="22"/>
            </w:rPr>
            <w:id w:val="1211313955"/>
            <w:placeholder>
              <w:docPart w:val="DefaultPlaceholder_-1854013437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6597" w:type="dxa"/>
                <w:vAlign w:val="center"/>
              </w:tcPr>
              <w:p w14:paraId="4A54A63C" w14:textId="292BF9AA" w:rsidR="00446307" w:rsidRPr="00F05CAE" w:rsidRDefault="00446307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  <w:r w:rsidRPr="005F7F61">
                  <w:rPr>
                    <w:rStyle w:val="PlaceholderText"/>
                    <w:color w:val="000000" w:themeColor="text1"/>
                    <w:szCs w:val="22"/>
                  </w:rPr>
                  <w:t>Click or tap to enter a date.</w:t>
                </w:r>
              </w:p>
            </w:tc>
          </w:sdtContent>
        </w:sdt>
      </w:tr>
    </w:tbl>
    <w:p w14:paraId="7E687BA6" w14:textId="781128F1" w:rsidR="00DD3B33" w:rsidRDefault="00DD3B33">
      <w:p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tbl>
      <w:tblPr>
        <w:tblStyle w:val="TableGrid"/>
        <w:tblW w:w="9674" w:type="dxa"/>
        <w:jc w:val="center"/>
        <w:tblLook w:val="04A0" w:firstRow="1" w:lastRow="0" w:firstColumn="1" w:lastColumn="0" w:noHBand="0" w:noVBand="1"/>
      </w:tblPr>
      <w:tblGrid>
        <w:gridCol w:w="9674"/>
      </w:tblGrid>
      <w:tr w:rsidR="0037073A" w:rsidRPr="005A5EF0" w14:paraId="351EB8B9" w14:textId="77777777" w:rsidTr="0037073A">
        <w:trPr>
          <w:jc w:val="center"/>
        </w:trPr>
        <w:tc>
          <w:tcPr>
            <w:tcW w:w="9674" w:type="dxa"/>
          </w:tcPr>
          <w:p w14:paraId="7D22A4F1" w14:textId="364065C5" w:rsidR="001E691F" w:rsidRPr="00D8138D" w:rsidRDefault="0037073A" w:rsidP="00A606FE">
            <w:pPr>
              <w:spacing w:after="0"/>
              <w:mirrorIndents/>
              <w:jc w:val="left"/>
              <w:rPr>
                <w:rFonts w:asciiTheme="minorHAnsi" w:hAnsiTheme="minorHAnsi"/>
                <w:color w:val="1F55A3"/>
                <w:sz w:val="22"/>
                <w:szCs w:val="22"/>
              </w:rPr>
            </w:pPr>
            <w:r w:rsidRPr="00824EE3">
              <w:rPr>
                <w:rFonts w:asciiTheme="minorHAnsi" w:hAnsiTheme="minorHAnsi"/>
                <w:b/>
                <w:bCs/>
                <w:color w:val="1F55A3"/>
                <w:szCs w:val="24"/>
              </w:rPr>
              <w:lastRenderedPageBreak/>
              <w:t xml:space="preserve">Please outline below </w:t>
            </w:r>
            <w:r w:rsidR="001E691F" w:rsidRPr="001E691F">
              <w:rPr>
                <w:rFonts w:asciiTheme="minorHAnsi" w:hAnsiTheme="minorHAnsi"/>
                <w:b/>
                <w:bCs/>
                <w:color w:val="FF0000"/>
                <w:szCs w:val="24"/>
                <w:u w:val="single"/>
              </w:rPr>
              <w:t xml:space="preserve">in no more than 750 words </w:t>
            </w:r>
            <w:r w:rsidRPr="00824EE3">
              <w:rPr>
                <w:rFonts w:asciiTheme="minorHAnsi" w:hAnsiTheme="minorHAnsi"/>
                <w:b/>
                <w:bCs/>
                <w:color w:val="1F55A3"/>
                <w:szCs w:val="24"/>
              </w:rPr>
              <w:t xml:space="preserve">why you have nominated this </w:t>
            </w:r>
            <w:r w:rsidR="0054101F">
              <w:rPr>
                <w:rFonts w:asciiTheme="minorHAnsi" w:hAnsiTheme="minorHAnsi"/>
                <w:b/>
                <w:bCs/>
                <w:color w:val="1F55A3"/>
                <w:szCs w:val="24"/>
              </w:rPr>
              <w:t>organisation</w:t>
            </w:r>
            <w:r w:rsidR="00A606FE">
              <w:rPr>
                <w:rFonts w:asciiTheme="minorHAnsi" w:hAnsiTheme="minorHAnsi"/>
                <w:b/>
                <w:bCs/>
                <w:color w:val="1F55A3"/>
                <w:szCs w:val="24"/>
              </w:rPr>
              <w:t xml:space="preserve"> or i</w:t>
            </w:r>
            <w:r w:rsidRPr="00824EE3">
              <w:rPr>
                <w:rFonts w:asciiTheme="minorHAnsi" w:hAnsiTheme="minorHAnsi"/>
                <w:b/>
                <w:bCs/>
                <w:color w:val="1F55A3"/>
                <w:szCs w:val="24"/>
              </w:rPr>
              <w:t>ndividual to win this award</w:t>
            </w:r>
            <w:r w:rsidR="00A606FE">
              <w:rPr>
                <w:rFonts w:asciiTheme="minorHAnsi" w:hAnsiTheme="minorHAnsi"/>
                <w:b/>
                <w:bCs/>
                <w:color w:val="1F55A3"/>
                <w:szCs w:val="24"/>
              </w:rPr>
              <w:t>.</w:t>
            </w:r>
          </w:p>
        </w:tc>
      </w:tr>
      <w:tr w:rsidR="00F05CAE" w:rsidRPr="005A5EF0" w14:paraId="13453661" w14:textId="77777777" w:rsidTr="00F05CAE">
        <w:trPr>
          <w:trHeight w:val="13068"/>
          <w:jc w:val="center"/>
        </w:trPr>
        <w:sdt>
          <w:sdtPr>
            <w:rPr>
              <w:rFonts w:asciiTheme="minorHAnsi" w:hAnsiTheme="minorHAnsi"/>
              <w:color w:val="000000" w:themeColor="text1"/>
              <w:szCs w:val="24"/>
            </w:rPr>
            <w:id w:val="-209207012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674" w:type="dxa"/>
              </w:tcPr>
              <w:p w14:paraId="1E007996" w14:textId="00D55696" w:rsidR="00F05CAE" w:rsidRPr="00D8138D" w:rsidRDefault="00295ACE" w:rsidP="006E62CB">
                <w:pPr>
                  <w:spacing w:after="0"/>
                  <w:mirrorIndents/>
                  <w:jc w:val="left"/>
                  <w:rPr>
                    <w:rFonts w:asciiTheme="minorHAnsi" w:hAnsiTheme="minorHAnsi"/>
                    <w:color w:val="1F55A3"/>
                    <w:szCs w:val="24"/>
                  </w:rPr>
                </w:pPr>
                <w:r w:rsidRPr="00295ACE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</w:tbl>
    <w:p w14:paraId="7CA34253" w14:textId="77777777" w:rsidR="00062068" w:rsidRPr="00DB27CC" w:rsidRDefault="00062068" w:rsidP="00F05CAE">
      <w:pPr>
        <w:spacing w:after="0"/>
        <w:mirrorIndents/>
        <w:rPr>
          <w:rFonts w:asciiTheme="minorHAnsi" w:hAnsiTheme="minorHAnsi"/>
          <w:b/>
          <w:sz w:val="22"/>
          <w:szCs w:val="22"/>
          <w:u w:val="single"/>
        </w:rPr>
      </w:pPr>
    </w:p>
    <w:sectPr w:rsidR="00062068" w:rsidRPr="00DB27CC" w:rsidSect="00775A4B">
      <w:headerReference w:type="default" r:id="rId8"/>
      <w:pgSz w:w="11907" w:h="16840" w:code="9"/>
      <w:pgMar w:top="284" w:right="851" w:bottom="907" w:left="851" w:header="567" w:footer="567" w:gutter="0"/>
      <w:paperSrc w:first="15" w:other="15"/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7C418B" w14:textId="77777777" w:rsidR="00DF17E7" w:rsidRDefault="00DF17E7">
      <w:pPr>
        <w:spacing w:after="0"/>
      </w:pPr>
      <w:r>
        <w:separator/>
      </w:r>
    </w:p>
  </w:endnote>
  <w:endnote w:type="continuationSeparator" w:id="0">
    <w:p w14:paraId="7793A0F9" w14:textId="77777777" w:rsidR="00DF17E7" w:rsidRDefault="00DF17E7">
      <w:pPr>
        <w:spacing w:after="0"/>
      </w:pPr>
      <w:r>
        <w:continuationSeparator/>
      </w:r>
    </w:p>
  </w:endnote>
  <w:endnote w:type="continuationNotice" w:id="1">
    <w:p w14:paraId="33673FCD" w14:textId="77777777" w:rsidR="00DF17E7" w:rsidRDefault="00DF17E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08D8F6" w14:textId="77777777" w:rsidR="00DF17E7" w:rsidRDefault="00DF17E7">
      <w:pPr>
        <w:spacing w:after="0"/>
      </w:pPr>
      <w:r>
        <w:separator/>
      </w:r>
    </w:p>
  </w:footnote>
  <w:footnote w:type="continuationSeparator" w:id="0">
    <w:p w14:paraId="2C2E5EAA" w14:textId="77777777" w:rsidR="00DF17E7" w:rsidRDefault="00DF17E7">
      <w:pPr>
        <w:spacing w:after="0"/>
      </w:pPr>
      <w:r>
        <w:continuationSeparator/>
      </w:r>
    </w:p>
  </w:footnote>
  <w:footnote w:type="continuationNotice" w:id="1">
    <w:p w14:paraId="352FDFC4" w14:textId="77777777" w:rsidR="00DF17E7" w:rsidRDefault="00DF17E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3E555" w14:textId="34FDFCD1" w:rsidR="00F151E8" w:rsidRDefault="006E62CB" w:rsidP="00F151E8">
    <w:pPr>
      <w:pStyle w:val="Heading3"/>
      <w:spacing w:before="120" w:after="120"/>
      <w:rPr>
        <w:rFonts w:asciiTheme="minorHAnsi" w:hAnsiTheme="minorHAnsi"/>
        <w:sz w:val="24"/>
        <w:szCs w:val="24"/>
      </w:rPr>
    </w:pPr>
    <w:r>
      <w:rPr>
        <w:rFonts w:asciiTheme="minorHAnsi" w:hAnsiTheme="minorHAnsi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ED8B1C6" wp14:editId="43AF99AA">
              <wp:simplePos x="0" y="0"/>
              <wp:positionH relativeFrom="margin">
                <wp:align>center</wp:align>
              </wp:positionH>
              <wp:positionV relativeFrom="paragraph">
                <wp:posOffset>-66675</wp:posOffset>
              </wp:positionV>
              <wp:extent cx="1933575" cy="546739"/>
              <wp:effectExtent l="0" t="0" r="9525" b="5715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3575" cy="546739"/>
                        <a:chOff x="0" y="0"/>
                        <a:chExt cx="2180907" cy="616585"/>
                      </a:xfrm>
                    </wpg:grpSpPr>
                    <pic:pic xmlns:pic="http://schemas.openxmlformats.org/drawingml/2006/picture">
                      <pic:nvPicPr>
                        <pic:cNvPr id="3" name="Picture 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9525"/>
                          <a:ext cx="1349375" cy="5899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00187" y="0"/>
                          <a:ext cx="680720" cy="6165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AA616E" id="Group 8" o:spid="_x0000_s1026" style="position:absolute;margin-left:0;margin-top:-5.25pt;width:152.25pt;height:43.05pt;z-index:251658240;mso-position-horizontal:center;mso-position-horizontal-relative:margin;mso-width-relative:margin;mso-height-relative:margin" coordsize="21809,6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top:95;width:13493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">
                <v:imagedata r:id="rId3" o:title=""/>
              </v:shape>
              <v:shape id="Picture 7" o:spid="_x0000_s1028" type="#_x0000_t75" alt="A close up of a logo&#10;&#10;Description automatically generated" style="position:absolute;left:15001;width:680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">
                <v:imagedata r:id="rId4" o:title="A close up of a logo&#10;&#10;Description automatically generated"/>
              </v:shape>
              <w10:wrap anchorx="margin"/>
            </v:group>
          </w:pict>
        </mc:Fallback>
      </mc:AlternateContent>
    </w:r>
    <w:r w:rsidR="002C42FC" w:rsidRPr="0002069B">
      <w:rPr>
        <w:rFonts w:asciiTheme="minorHAnsi" w:hAnsiTheme="minorHAnsi"/>
        <w:sz w:val="24"/>
        <w:szCs w:val="24"/>
      </w:rPr>
      <w:t xml:space="preserve"> </w:t>
    </w:r>
    <w:r w:rsidR="00F151E8">
      <w:rPr>
        <w:rFonts w:asciiTheme="minorHAnsi" w:hAnsiTheme="minorHAnsi"/>
        <w:sz w:val="24"/>
        <w:szCs w:val="24"/>
      </w:rPr>
      <w:t xml:space="preserve">    </w:t>
    </w:r>
  </w:p>
  <w:p w14:paraId="7994C609" w14:textId="3C6FA4B0" w:rsidR="003365ED" w:rsidRDefault="003365ED" w:rsidP="00F151E8">
    <w:pPr>
      <w:pStyle w:val="Heading3"/>
      <w:spacing w:before="120" w:after="120"/>
      <w:rPr>
        <w:rFonts w:asciiTheme="minorHAnsi" w:hAnsiTheme="minorHAnsi"/>
        <w:sz w:val="24"/>
        <w:szCs w:val="24"/>
      </w:rPr>
    </w:pPr>
  </w:p>
  <w:p w14:paraId="6EB211CB" w14:textId="0E309A1B" w:rsidR="002C42FC" w:rsidRPr="00F151E8" w:rsidRDefault="002C42FC" w:rsidP="00F151E8">
    <w:pPr>
      <w:pStyle w:val="Heading3"/>
      <w:spacing w:before="120" w:after="120"/>
      <w:rPr>
        <w:rFonts w:asciiTheme="minorHAnsi" w:hAnsiTheme="minorHAnsi"/>
        <w:sz w:val="16"/>
        <w:szCs w:val="16"/>
      </w:rPr>
    </w:pPr>
    <w:r w:rsidRPr="00F151E8">
      <w:rPr>
        <w:rFonts w:asciiTheme="minorHAnsi" w:hAnsiTheme="minorHAnsi"/>
        <w:sz w:val="24"/>
        <w:szCs w:val="24"/>
      </w:rPr>
      <w:t xml:space="preserve">FeRFA AWARDS </w:t>
    </w:r>
    <w:r w:rsidR="003365ED">
      <w:rPr>
        <w:rFonts w:asciiTheme="minorHAnsi" w:hAnsiTheme="minorHAnsi"/>
        <w:sz w:val="24"/>
        <w:szCs w:val="24"/>
      </w:rPr>
      <w:t>ENTRY</w:t>
    </w:r>
    <w:r w:rsidRPr="00F151E8">
      <w:rPr>
        <w:rFonts w:asciiTheme="minorHAnsi" w:hAnsiTheme="minorHAnsi"/>
        <w:sz w:val="24"/>
        <w:szCs w:val="24"/>
      </w:rPr>
      <w:t xml:space="preserve"> FORM 201</w:t>
    </w:r>
    <w:r w:rsidR="00F151E8" w:rsidRPr="00F151E8">
      <w:rPr>
        <w:rFonts w:asciiTheme="minorHAnsi" w:hAnsiTheme="minorHAnsi"/>
        <w:sz w:val="24"/>
        <w:szCs w:val="24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1721D"/>
    <w:multiLevelType w:val="hybridMultilevel"/>
    <w:tmpl w:val="92CAFA46"/>
    <w:lvl w:ilvl="0" w:tplc="0809000F">
      <w:start w:val="1"/>
      <w:numFmt w:val="decimal"/>
      <w:lvlText w:val="%1."/>
      <w:lvlJc w:val="left"/>
      <w:pPr>
        <w:tabs>
          <w:tab w:val="num" w:pos="1211"/>
        </w:tabs>
        <w:ind w:left="1134" w:hanging="283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A70D8"/>
    <w:multiLevelType w:val="hybridMultilevel"/>
    <w:tmpl w:val="FF8C3C5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4A5A43"/>
    <w:multiLevelType w:val="hybridMultilevel"/>
    <w:tmpl w:val="A93ABC5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F5F13A7"/>
    <w:multiLevelType w:val="multilevel"/>
    <w:tmpl w:val="25B4C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166C51"/>
    <w:multiLevelType w:val="multilevel"/>
    <w:tmpl w:val="4A7026B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E9A4A1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29A615A"/>
    <w:multiLevelType w:val="hybridMultilevel"/>
    <w:tmpl w:val="1B6C638E"/>
    <w:lvl w:ilvl="0" w:tplc="D0B8B2EC">
      <w:start w:val="1"/>
      <w:numFmt w:val="bullet"/>
      <w:pStyle w:val="Bullet"/>
      <w:lvlText w:val=""/>
      <w:lvlJc w:val="left"/>
      <w:pPr>
        <w:tabs>
          <w:tab w:val="num" w:pos="360"/>
        </w:tabs>
        <w:ind w:left="283" w:hanging="2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7" w15:restartNumberingAfterBreak="0">
    <w:nsid w:val="43B542B6"/>
    <w:multiLevelType w:val="hybridMultilevel"/>
    <w:tmpl w:val="8E4EE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BF247D"/>
    <w:multiLevelType w:val="hybridMultilevel"/>
    <w:tmpl w:val="25F489A8"/>
    <w:lvl w:ilvl="0" w:tplc="C0EC8FC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E3453"/>
    <w:multiLevelType w:val="hybridMultilevel"/>
    <w:tmpl w:val="18A86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07194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9636CFA"/>
    <w:multiLevelType w:val="hybridMultilevel"/>
    <w:tmpl w:val="99F6FD82"/>
    <w:lvl w:ilvl="0" w:tplc="60621576">
      <w:start w:val="1"/>
      <w:numFmt w:val="bullet"/>
      <w:lvlText w:val=""/>
      <w:lvlJc w:val="left"/>
      <w:pPr>
        <w:tabs>
          <w:tab w:val="num" w:pos="1211"/>
        </w:tabs>
        <w:ind w:left="1134" w:hanging="2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231D99"/>
    <w:multiLevelType w:val="hybridMultilevel"/>
    <w:tmpl w:val="92CAFA4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13" w15:restartNumberingAfterBreak="0">
    <w:nsid w:val="65385B12"/>
    <w:multiLevelType w:val="hybridMultilevel"/>
    <w:tmpl w:val="A970C3A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57C5E94"/>
    <w:multiLevelType w:val="hybridMultilevel"/>
    <w:tmpl w:val="C9F44D58"/>
    <w:lvl w:ilvl="0" w:tplc="77B850A4">
      <w:start w:val="1"/>
      <w:numFmt w:val="bullet"/>
      <w:lvlText w:val=""/>
      <w:lvlJc w:val="left"/>
      <w:pPr>
        <w:tabs>
          <w:tab w:val="num" w:pos="1211"/>
        </w:tabs>
        <w:ind w:left="1134" w:hanging="2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E352C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15"/>
  </w:num>
  <w:num w:numId="3">
    <w:abstractNumId w:val="10"/>
  </w:num>
  <w:num w:numId="4">
    <w:abstractNumId w:val="14"/>
  </w:num>
  <w:num w:numId="5">
    <w:abstractNumId w:val="8"/>
  </w:num>
  <w:num w:numId="6">
    <w:abstractNumId w:val="11"/>
  </w:num>
  <w:num w:numId="7">
    <w:abstractNumId w:val="0"/>
  </w:num>
  <w:num w:numId="8">
    <w:abstractNumId w:val="12"/>
  </w:num>
  <w:num w:numId="9">
    <w:abstractNumId w:val="1"/>
  </w:num>
  <w:num w:numId="10">
    <w:abstractNumId w:val="6"/>
  </w:num>
  <w:num w:numId="11">
    <w:abstractNumId w:val="13"/>
  </w:num>
  <w:num w:numId="12">
    <w:abstractNumId w:val="2"/>
  </w:num>
  <w:num w:numId="13">
    <w:abstractNumId w:val="3"/>
  </w:num>
  <w:num w:numId="14">
    <w:abstractNumId w:val="4"/>
  </w:num>
  <w:num w:numId="15">
    <w:abstractNumId w:val="9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63"/>
  <w:displayBackgroundShape/>
  <w:printFractionalCharacterWidth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L4w7vmeq+pEv6wROFIMzNVqZLwyR0BNam7T4dhuQ6slEbUAIKDQVQ3bPL+CBaZpKzzNN5blcDAopWyj6pf2vlQ==" w:salt="yvYiCL8ha2Kv70anw6yhWA=="/>
  <w:defaultTabStop w:val="720"/>
  <w:doNotHyphenateCap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1A2"/>
    <w:rsid w:val="00006D68"/>
    <w:rsid w:val="000118CC"/>
    <w:rsid w:val="0001411F"/>
    <w:rsid w:val="000203A6"/>
    <w:rsid w:val="0002069B"/>
    <w:rsid w:val="000222C5"/>
    <w:rsid w:val="00031506"/>
    <w:rsid w:val="000337A5"/>
    <w:rsid w:val="00033B25"/>
    <w:rsid w:val="00033D6B"/>
    <w:rsid w:val="000474AF"/>
    <w:rsid w:val="000515C3"/>
    <w:rsid w:val="00053D3A"/>
    <w:rsid w:val="00055DEB"/>
    <w:rsid w:val="00062068"/>
    <w:rsid w:val="00062159"/>
    <w:rsid w:val="00075BE4"/>
    <w:rsid w:val="00076CCF"/>
    <w:rsid w:val="00077E9D"/>
    <w:rsid w:val="00080315"/>
    <w:rsid w:val="00081B2D"/>
    <w:rsid w:val="00087F5A"/>
    <w:rsid w:val="00094D52"/>
    <w:rsid w:val="00096F8B"/>
    <w:rsid w:val="000A3592"/>
    <w:rsid w:val="000B71DF"/>
    <w:rsid w:val="000B7D5F"/>
    <w:rsid w:val="000C2E7A"/>
    <w:rsid w:val="000C53C8"/>
    <w:rsid w:val="000E1A2D"/>
    <w:rsid w:val="000E29D3"/>
    <w:rsid w:val="000F3255"/>
    <w:rsid w:val="0010116A"/>
    <w:rsid w:val="001046DD"/>
    <w:rsid w:val="00107FFE"/>
    <w:rsid w:val="0011017C"/>
    <w:rsid w:val="00112998"/>
    <w:rsid w:val="00113FBD"/>
    <w:rsid w:val="001151ED"/>
    <w:rsid w:val="001153AB"/>
    <w:rsid w:val="00131A64"/>
    <w:rsid w:val="001425AE"/>
    <w:rsid w:val="001517F3"/>
    <w:rsid w:val="00157268"/>
    <w:rsid w:val="001573C2"/>
    <w:rsid w:val="00167ECF"/>
    <w:rsid w:val="00175C5D"/>
    <w:rsid w:val="00184AA8"/>
    <w:rsid w:val="00185248"/>
    <w:rsid w:val="00192686"/>
    <w:rsid w:val="00192C49"/>
    <w:rsid w:val="001A0EEF"/>
    <w:rsid w:val="001B17CE"/>
    <w:rsid w:val="001B2168"/>
    <w:rsid w:val="001B39AF"/>
    <w:rsid w:val="001C5ACB"/>
    <w:rsid w:val="001C6FDE"/>
    <w:rsid w:val="001E283C"/>
    <w:rsid w:val="001E6206"/>
    <w:rsid w:val="001E691F"/>
    <w:rsid w:val="001E6D10"/>
    <w:rsid w:val="001F100D"/>
    <w:rsid w:val="001F67C3"/>
    <w:rsid w:val="002175E3"/>
    <w:rsid w:val="0022517C"/>
    <w:rsid w:val="00226512"/>
    <w:rsid w:val="00246CD2"/>
    <w:rsid w:val="00246D6F"/>
    <w:rsid w:val="00247991"/>
    <w:rsid w:val="00251E3A"/>
    <w:rsid w:val="00253B92"/>
    <w:rsid w:val="00257838"/>
    <w:rsid w:val="00266B69"/>
    <w:rsid w:val="002706DF"/>
    <w:rsid w:val="002807F1"/>
    <w:rsid w:val="00286EE4"/>
    <w:rsid w:val="00291082"/>
    <w:rsid w:val="00292218"/>
    <w:rsid w:val="002943E1"/>
    <w:rsid w:val="00295ACE"/>
    <w:rsid w:val="002A3264"/>
    <w:rsid w:val="002A44D2"/>
    <w:rsid w:val="002A647A"/>
    <w:rsid w:val="002B0465"/>
    <w:rsid w:val="002B28FE"/>
    <w:rsid w:val="002C1A5C"/>
    <w:rsid w:val="002C42FC"/>
    <w:rsid w:val="002D1E3C"/>
    <w:rsid w:val="002D733F"/>
    <w:rsid w:val="002E43BE"/>
    <w:rsid w:val="002E5477"/>
    <w:rsid w:val="002E7CE5"/>
    <w:rsid w:val="002F3678"/>
    <w:rsid w:val="003002CE"/>
    <w:rsid w:val="003003E6"/>
    <w:rsid w:val="00301FE7"/>
    <w:rsid w:val="00305222"/>
    <w:rsid w:val="003174A2"/>
    <w:rsid w:val="003238E4"/>
    <w:rsid w:val="003365ED"/>
    <w:rsid w:val="0033669C"/>
    <w:rsid w:val="0035179E"/>
    <w:rsid w:val="0036713E"/>
    <w:rsid w:val="0037073A"/>
    <w:rsid w:val="00385E63"/>
    <w:rsid w:val="00395684"/>
    <w:rsid w:val="003A2082"/>
    <w:rsid w:val="003B0D45"/>
    <w:rsid w:val="003B2C38"/>
    <w:rsid w:val="003C09A6"/>
    <w:rsid w:val="003D0CA1"/>
    <w:rsid w:val="003D1149"/>
    <w:rsid w:val="003D1E17"/>
    <w:rsid w:val="003D4073"/>
    <w:rsid w:val="003D74C7"/>
    <w:rsid w:val="003E2A1E"/>
    <w:rsid w:val="003E698D"/>
    <w:rsid w:val="003F39F8"/>
    <w:rsid w:val="00404E5C"/>
    <w:rsid w:val="00407F10"/>
    <w:rsid w:val="00413B27"/>
    <w:rsid w:val="00446307"/>
    <w:rsid w:val="00452517"/>
    <w:rsid w:val="00453840"/>
    <w:rsid w:val="00462F8C"/>
    <w:rsid w:val="004731A2"/>
    <w:rsid w:val="00474600"/>
    <w:rsid w:val="0047630A"/>
    <w:rsid w:val="00485B71"/>
    <w:rsid w:val="00490814"/>
    <w:rsid w:val="00490E1A"/>
    <w:rsid w:val="00494118"/>
    <w:rsid w:val="004A2EDB"/>
    <w:rsid w:val="004A37A3"/>
    <w:rsid w:val="004B6AC5"/>
    <w:rsid w:val="004C3966"/>
    <w:rsid w:val="004C61C6"/>
    <w:rsid w:val="004D4BD8"/>
    <w:rsid w:val="004D6DD1"/>
    <w:rsid w:val="004D6E36"/>
    <w:rsid w:val="004D7FAD"/>
    <w:rsid w:val="004E485A"/>
    <w:rsid w:val="004E64D5"/>
    <w:rsid w:val="00500098"/>
    <w:rsid w:val="00506C26"/>
    <w:rsid w:val="00507C93"/>
    <w:rsid w:val="005145D9"/>
    <w:rsid w:val="0051470B"/>
    <w:rsid w:val="00523333"/>
    <w:rsid w:val="00523628"/>
    <w:rsid w:val="0054101F"/>
    <w:rsid w:val="0055559E"/>
    <w:rsid w:val="00556A54"/>
    <w:rsid w:val="00562B73"/>
    <w:rsid w:val="005706A6"/>
    <w:rsid w:val="00591E7D"/>
    <w:rsid w:val="00592FC3"/>
    <w:rsid w:val="0059370D"/>
    <w:rsid w:val="0059478C"/>
    <w:rsid w:val="005968E1"/>
    <w:rsid w:val="005A1BBC"/>
    <w:rsid w:val="005A5EF0"/>
    <w:rsid w:val="005B55E7"/>
    <w:rsid w:val="005B70D8"/>
    <w:rsid w:val="005B766D"/>
    <w:rsid w:val="005E0CCB"/>
    <w:rsid w:val="005F4CD5"/>
    <w:rsid w:val="005F5FE4"/>
    <w:rsid w:val="005F6EFF"/>
    <w:rsid w:val="005F7F61"/>
    <w:rsid w:val="00600FFF"/>
    <w:rsid w:val="00610A7B"/>
    <w:rsid w:val="00615FE0"/>
    <w:rsid w:val="0062591B"/>
    <w:rsid w:val="00635D30"/>
    <w:rsid w:val="00643458"/>
    <w:rsid w:val="00646414"/>
    <w:rsid w:val="00647889"/>
    <w:rsid w:val="00647E3E"/>
    <w:rsid w:val="006534BD"/>
    <w:rsid w:val="0065796F"/>
    <w:rsid w:val="00662A2D"/>
    <w:rsid w:val="00670709"/>
    <w:rsid w:val="00673180"/>
    <w:rsid w:val="006735B0"/>
    <w:rsid w:val="006815E8"/>
    <w:rsid w:val="00683F58"/>
    <w:rsid w:val="0068503A"/>
    <w:rsid w:val="006B2E9C"/>
    <w:rsid w:val="006B6F4E"/>
    <w:rsid w:val="006D1E27"/>
    <w:rsid w:val="006E62CB"/>
    <w:rsid w:val="006F2CC1"/>
    <w:rsid w:val="007118FC"/>
    <w:rsid w:val="00712AC4"/>
    <w:rsid w:val="007178B1"/>
    <w:rsid w:val="00730398"/>
    <w:rsid w:val="0073226D"/>
    <w:rsid w:val="00760077"/>
    <w:rsid w:val="0076384A"/>
    <w:rsid w:val="00772E2E"/>
    <w:rsid w:val="00775A4B"/>
    <w:rsid w:val="00776594"/>
    <w:rsid w:val="007769F8"/>
    <w:rsid w:val="00792FAF"/>
    <w:rsid w:val="007936E1"/>
    <w:rsid w:val="0079665B"/>
    <w:rsid w:val="007976BC"/>
    <w:rsid w:val="007A61BB"/>
    <w:rsid w:val="007A7DBE"/>
    <w:rsid w:val="007B1EB9"/>
    <w:rsid w:val="007B4D31"/>
    <w:rsid w:val="007C0D0B"/>
    <w:rsid w:val="007C566C"/>
    <w:rsid w:val="007D3EAC"/>
    <w:rsid w:val="007D4007"/>
    <w:rsid w:val="007E35A3"/>
    <w:rsid w:val="007F3BF8"/>
    <w:rsid w:val="00800868"/>
    <w:rsid w:val="00810860"/>
    <w:rsid w:val="00824341"/>
    <w:rsid w:val="00824EE3"/>
    <w:rsid w:val="0083680C"/>
    <w:rsid w:val="008469AE"/>
    <w:rsid w:val="00862D28"/>
    <w:rsid w:val="00867548"/>
    <w:rsid w:val="00867875"/>
    <w:rsid w:val="00870E86"/>
    <w:rsid w:val="00875237"/>
    <w:rsid w:val="00877EB8"/>
    <w:rsid w:val="00896F36"/>
    <w:rsid w:val="008A69EC"/>
    <w:rsid w:val="008B5F37"/>
    <w:rsid w:val="008B77E0"/>
    <w:rsid w:val="008D564A"/>
    <w:rsid w:val="008D63FC"/>
    <w:rsid w:val="008E1F82"/>
    <w:rsid w:val="008E2435"/>
    <w:rsid w:val="008F156F"/>
    <w:rsid w:val="009122D6"/>
    <w:rsid w:val="00914C66"/>
    <w:rsid w:val="00922CC9"/>
    <w:rsid w:val="00935339"/>
    <w:rsid w:val="009477E1"/>
    <w:rsid w:val="0095198D"/>
    <w:rsid w:val="0096604D"/>
    <w:rsid w:val="00974CFD"/>
    <w:rsid w:val="0098798F"/>
    <w:rsid w:val="009A0732"/>
    <w:rsid w:val="009A09CA"/>
    <w:rsid w:val="009A303E"/>
    <w:rsid w:val="009A4213"/>
    <w:rsid w:val="009A4349"/>
    <w:rsid w:val="009A552D"/>
    <w:rsid w:val="009B6E9E"/>
    <w:rsid w:val="009C6E18"/>
    <w:rsid w:val="009D1134"/>
    <w:rsid w:val="009E085C"/>
    <w:rsid w:val="009E5E0D"/>
    <w:rsid w:val="009E77C7"/>
    <w:rsid w:val="009F1491"/>
    <w:rsid w:val="009F336B"/>
    <w:rsid w:val="00A068EB"/>
    <w:rsid w:val="00A32746"/>
    <w:rsid w:val="00A33533"/>
    <w:rsid w:val="00A361C9"/>
    <w:rsid w:val="00A446AB"/>
    <w:rsid w:val="00A606FE"/>
    <w:rsid w:val="00A7507F"/>
    <w:rsid w:val="00AA7BFC"/>
    <w:rsid w:val="00AA7C32"/>
    <w:rsid w:val="00AA7F68"/>
    <w:rsid w:val="00AC7BB6"/>
    <w:rsid w:val="00AE1C23"/>
    <w:rsid w:val="00AE49EE"/>
    <w:rsid w:val="00AE6F70"/>
    <w:rsid w:val="00AE748D"/>
    <w:rsid w:val="00AF0ABF"/>
    <w:rsid w:val="00AF1905"/>
    <w:rsid w:val="00AF72B7"/>
    <w:rsid w:val="00B0738B"/>
    <w:rsid w:val="00B17468"/>
    <w:rsid w:val="00B2256C"/>
    <w:rsid w:val="00B24DE2"/>
    <w:rsid w:val="00B30E69"/>
    <w:rsid w:val="00B33754"/>
    <w:rsid w:val="00B33A0F"/>
    <w:rsid w:val="00B51662"/>
    <w:rsid w:val="00B55BCE"/>
    <w:rsid w:val="00B74109"/>
    <w:rsid w:val="00B91AE7"/>
    <w:rsid w:val="00BA5435"/>
    <w:rsid w:val="00BB0FF2"/>
    <w:rsid w:val="00BB3C52"/>
    <w:rsid w:val="00BB57DB"/>
    <w:rsid w:val="00BC385E"/>
    <w:rsid w:val="00BC5E62"/>
    <w:rsid w:val="00BC703F"/>
    <w:rsid w:val="00BD2DFE"/>
    <w:rsid w:val="00BD37D4"/>
    <w:rsid w:val="00BD7567"/>
    <w:rsid w:val="00BF03F0"/>
    <w:rsid w:val="00BF17C8"/>
    <w:rsid w:val="00BF7379"/>
    <w:rsid w:val="00C0338C"/>
    <w:rsid w:val="00C05838"/>
    <w:rsid w:val="00C13E45"/>
    <w:rsid w:val="00C15B0C"/>
    <w:rsid w:val="00C224C1"/>
    <w:rsid w:val="00C25B9F"/>
    <w:rsid w:val="00C31FF9"/>
    <w:rsid w:val="00C326B7"/>
    <w:rsid w:val="00C61245"/>
    <w:rsid w:val="00C629F7"/>
    <w:rsid w:val="00C630D8"/>
    <w:rsid w:val="00C67E53"/>
    <w:rsid w:val="00C804BD"/>
    <w:rsid w:val="00C826A6"/>
    <w:rsid w:val="00C828E7"/>
    <w:rsid w:val="00C847DD"/>
    <w:rsid w:val="00C9172B"/>
    <w:rsid w:val="00C975FB"/>
    <w:rsid w:val="00CA0069"/>
    <w:rsid w:val="00CA126A"/>
    <w:rsid w:val="00CA2560"/>
    <w:rsid w:val="00CA6C1A"/>
    <w:rsid w:val="00CB3CCB"/>
    <w:rsid w:val="00CC51FB"/>
    <w:rsid w:val="00CC783E"/>
    <w:rsid w:val="00CE158E"/>
    <w:rsid w:val="00CF3798"/>
    <w:rsid w:val="00D10E28"/>
    <w:rsid w:val="00D12BA4"/>
    <w:rsid w:val="00D12DF8"/>
    <w:rsid w:val="00D140A9"/>
    <w:rsid w:val="00D17E21"/>
    <w:rsid w:val="00D21A87"/>
    <w:rsid w:val="00D246E1"/>
    <w:rsid w:val="00D2482E"/>
    <w:rsid w:val="00D40B04"/>
    <w:rsid w:val="00D45AFA"/>
    <w:rsid w:val="00D81202"/>
    <w:rsid w:val="00D8138D"/>
    <w:rsid w:val="00D96B2F"/>
    <w:rsid w:val="00D96EF4"/>
    <w:rsid w:val="00D97712"/>
    <w:rsid w:val="00DB1B7F"/>
    <w:rsid w:val="00DB27CC"/>
    <w:rsid w:val="00DC76A7"/>
    <w:rsid w:val="00DD3B33"/>
    <w:rsid w:val="00DE5277"/>
    <w:rsid w:val="00DF0B5A"/>
    <w:rsid w:val="00DF17E7"/>
    <w:rsid w:val="00DF17FE"/>
    <w:rsid w:val="00DF24B3"/>
    <w:rsid w:val="00DF6E75"/>
    <w:rsid w:val="00E026D4"/>
    <w:rsid w:val="00E07767"/>
    <w:rsid w:val="00E16480"/>
    <w:rsid w:val="00E21958"/>
    <w:rsid w:val="00E2435A"/>
    <w:rsid w:val="00E34D29"/>
    <w:rsid w:val="00E363F5"/>
    <w:rsid w:val="00E410CA"/>
    <w:rsid w:val="00E72ED5"/>
    <w:rsid w:val="00E76FE0"/>
    <w:rsid w:val="00E91821"/>
    <w:rsid w:val="00E9589D"/>
    <w:rsid w:val="00EA57AA"/>
    <w:rsid w:val="00EA5F2F"/>
    <w:rsid w:val="00EC2164"/>
    <w:rsid w:val="00EC2B16"/>
    <w:rsid w:val="00EE07DD"/>
    <w:rsid w:val="00EE29DE"/>
    <w:rsid w:val="00EE3D50"/>
    <w:rsid w:val="00EF54CB"/>
    <w:rsid w:val="00F05CAE"/>
    <w:rsid w:val="00F151E8"/>
    <w:rsid w:val="00F228DE"/>
    <w:rsid w:val="00F30BB2"/>
    <w:rsid w:val="00F31752"/>
    <w:rsid w:val="00F55AEE"/>
    <w:rsid w:val="00F65B97"/>
    <w:rsid w:val="00F6765E"/>
    <w:rsid w:val="00F75559"/>
    <w:rsid w:val="00F76735"/>
    <w:rsid w:val="00F80B9E"/>
    <w:rsid w:val="00F913EF"/>
    <w:rsid w:val="00FA3273"/>
    <w:rsid w:val="00FB0976"/>
    <w:rsid w:val="00FB4A54"/>
    <w:rsid w:val="00FB6D50"/>
    <w:rsid w:val="00FB7D2A"/>
    <w:rsid w:val="00FD3856"/>
    <w:rsid w:val="00FD4DF5"/>
    <w:rsid w:val="00FD6A54"/>
    <w:rsid w:val="00FE2455"/>
    <w:rsid w:val="00FE4413"/>
    <w:rsid w:val="00FE5BAF"/>
    <w:rsid w:val="00FE7387"/>
    <w:rsid w:val="00FF217C"/>
    <w:rsid w:val="00FF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307A79"/>
  <w15:docId w15:val="{EEA33DF9-1D1E-4823-9A1F-C541BAC93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2998"/>
    <w:pPr>
      <w:spacing w:after="120"/>
      <w:jc w:val="both"/>
    </w:pPr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rsid w:val="00112998"/>
    <w:pPr>
      <w:keepNext/>
      <w:spacing w:after="0"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112998"/>
    <w:pPr>
      <w:keepNext/>
      <w:spacing w:after="0"/>
      <w:jc w:val="left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12998"/>
    <w:pPr>
      <w:keepNext/>
      <w:spacing w:after="0"/>
      <w:jc w:val="center"/>
      <w:outlineLvl w:val="2"/>
    </w:pPr>
    <w:rPr>
      <w:rFonts w:cs="Arial"/>
      <w:b/>
      <w:bCs/>
      <w:sz w:val="36"/>
    </w:rPr>
  </w:style>
  <w:style w:type="paragraph" w:styleId="Heading4">
    <w:name w:val="heading 4"/>
    <w:basedOn w:val="Normal"/>
    <w:next w:val="Normal"/>
    <w:qFormat/>
    <w:rsid w:val="00112998"/>
    <w:pPr>
      <w:keepNext/>
      <w:spacing w:after="0"/>
      <w:jc w:val="center"/>
      <w:outlineLvl w:val="3"/>
    </w:pPr>
    <w:rPr>
      <w:b/>
      <w:bCs/>
      <w:sz w:val="20"/>
    </w:rPr>
  </w:style>
  <w:style w:type="paragraph" w:styleId="Heading7">
    <w:name w:val="heading 7"/>
    <w:basedOn w:val="Normal"/>
    <w:next w:val="Normal"/>
    <w:qFormat/>
    <w:rsid w:val="00112998"/>
    <w:pPr>
      <w:keepNext/>
      <w:spacing w:after="0"/>
      <w:jc w:val="left"/>
      <w:outlineLvl w:val="6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112998"/>
    <w:pPr>
      <w:spacing w:after="0"/>
      <w:jc w:val="center"/>
    </w:pPr>
    <w:rPr>
      <w:sz w:val="14"/>
    </w:rPr>
  </w:style>
  <w:style w:type="paragraph" w:customStyle="1" w:styleId="Company">
    <w:name w:val="Company"/>
    <w:basedOn w:val="Normal"/>
    <w:rsid w:val="00112998"/>
    <w:pPr>
      <w:pBdr>
        <w:bottom w:val="single" w:sz="6" w:space="1" w:color="auto"/>
      </w:pBdr>
      <w:spacing w:after="0"/>
      <w:jc w:val="center"/>
    </w:pPr>
    <w:rPr>
      <w:b/>
      <w:i/>
    </w:rPr>
  </w:style>
  <w:style w:type="paragraph" w:customStyle="1" w:styleId="Bullet">
    <w:name w:val="Bullet"/>
    <w:basedOn w:val="Normal"/>
    <w:rsid w:val="00112998"/>
    <w:pPr>
      <w:numPr>
        <w:numId w:val="10"/>
      </w:numPr>
      <w:ind w:right="567"/>
    </w:pPr>
  </w:style>
  <w:style w:type="paragraph" w:styleId="Header">
    <w:name w:val="header"/>
    <w:basedOn w:val="Normal"/>
    <w:link w:val="HeaderChar"/>
    <w:rsid w:val="00112998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112998"/>
    <w:rPr>
      <w:sz w:val="20"/>
    </w:rPr>
  </w:style>
  <w:style w:type="character" w:styleId="Hyperlink">
    <w:name w:val="Hyperlink"/>
    <w:basedOn w:val="DefaultParagraphFont"/>
    <w:rsid w:val="00112998"/>
    <w:rPr>
      <w:color w:val="0000FF"/>
      <w:u w:val="single"/>
    </w:rPr>
  </w:style>
  <w:style w:type="paragraph" w:styleId="BodyText2">
    <w:name w:val="Body Text 2"/>
    <w:basedOn w:val="Normal"/>
    <w:rsid w:val="00112998"/>
    <w:pPr>
      <w:spacing w:after="0"/>
      <w:jc w:val="left"/>
    </w:pPr>
    <w:rPr>
      <w:b/>
      <w:sz w:val="22"/>
    </w:rPr>
  </w:style>
  <w:style w:type="paragraph" w:styleId="BalloonText">
    <w:name w:val="Balloon Text"/>
    <w:basedOn w:val="Normal"/>
    <w:semiHidden/>
    <w:rsid w:val="00112998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rsid w:val="00112998"/>
    <w:pPr>
      <w:spacing w:after="0"/>
      <w:jc w:val="left"/>
    </w:pPr>
    <w:rPr>
      <w:sz w:val="22"/>
    </w:rPr>
  </w:style>
  <w:style w:type="character" w:customStyle="1" w:styleId="HeaderChar">
    <w:name w:val="Header Char"/>
    <w:basedOn w:val="DefaultParagraphFont"/>
    <w:link w:val="Header"/>
    <w:rsid w:val="001E283C"/>
    <w:rPr>
      <w:rFonts w:ascii="Arial" w:hAnsi="Arial"/>
      <w:sz w:val="24"/>
      <w:lang w:eastAsia="en-US"/>
    </w:rPr>
  </w:style>
  <w:style w:type="table" w:styleId="TableGrid">
    <w:name w:val="Table Grid"/>
    <w:basedOn w:val="TableNormal"/>
    <w:uiPriority w:val="59"/>
    <w:rsid w:val="007A7DB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7C0D0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B3CCB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D40B04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775A4B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75A4B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21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9487">
          <w:marLeft w:val="94"/>
          <w:marRight w:val="94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9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02377">
          <w:marLeft w:val="94"/>
          <w:marRight w:val="94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1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57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8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2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FERFA\FERFALHD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CB6EF-E0C1-4807-93C9-8416780C2A65}"/>
      </w:docPartPr>
      <w:docPartBody>
        <w:p w:rsidR="0067780C" w:rsidRDefault="009743C4">
          <w:r w:rsidRPr="007115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29C6D-07C1-4A3B-B950-9033E71FFEAD}"/>
      </w:docPartPr>
      <w:docPartBody>
        <w:p w:rsidR="00A42B74" w:rsidRDefault="002F73B5">
          <w:r w:rsidRPr="00773644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3C4"/>
    <w:rsid w:val="002770CA"/>
    <w:rsid w:val="002F73B5"/>
    <w:rsid w:val="00321F5F"/>
    <w:rsid w:val="0035264C"/>
    <w:rsid w:val="003B585D"/>
    <w:rsid w:val="006745C0"/>
    <w:rsid w:val="0067780C"/>
    <w:rsid w:val="0072554C"/>
    <w:rsid w:val="008E5165"/>
    <w:rsid w:val="009743C4"/>
    <w:rsid w:val="00A24DFC"/>
    <w:rsid w:val="00A279C6"/>
    <w:rsid w:val="00A42B74"/>
    <w:rsid w:val="00A4430B"/>
    <w:rsid w:val="00B76901"/>
    <w:rsid w:val="00CA48B2"/>
    <w:rsid w:val="00D02AA0"/>
    <w:rsid w:val="00D30D2A"/>
    <w:rsid w:val="00D6270B"/>
    <w:rsid w:val="00E9629F"/>
    <w:rsid w:val="00EC0F5D"/>
    <w:rsid w:val="00EC4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F73B5"/>
    <w:rPr>
      <w:color w:val="808080"/>
    </w:rPr>
  </w:style>
  <w:style w:type="paragraph" w:customStyle="1" w:styleId="071C91D5F11042A6B4367DAD4A65727D">
    <w:name w:val="071C91D5F11042A6B4367DAD4A65727D"/>
    <w:rsid w:val="0067780C"/>
  </w:style>
  <w:style w:type="paragraph" w:customStyle="1" w:styleId="153444E875214A1B86BABAD2F9B9123D">
    <w:name w:val="153444E875214A1B86BABAD2F9B9123D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ACDEC95752D646A1B68A959853B91968">
    <w:name w:val="ACDEC95752D646A1B68A959853B91968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6F20600966CC4C2896F0F23456AFB686">
    <w:name w:val="6F20600966CC4C2896F0F23456AFB686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2CE9A2B108864C8EB2182CCE27251147">
    <w:name w:val="2CE9A2B108864C8EB2182CCE27251147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438354252EC3493789F46DA9A3E02C20">
    <w:name w:val="438354252EC3493789F46DA9A3E02C20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7F89623A6BB9430C8D1760D70D6D5455">
    <w:name w:val="7F89623A6BB9430C8D1760D70D6D5455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F62AF13B3BBF4996AD9B8DA26C4C18B2">
    <w:name w:val="F62AF13B3BBF4996AD9B8DA26C4C18B2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B0C1B8A945D9460B874ABAE7CFD66579">
    <w:name w:val="B0C1B8A945D9460B874ABAE7CFD66579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347439EF360B44BD9D53FCF64FAE45BB">
    <w:name w:val="347439EF360B44BD9D53FCF64FAE45BB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02EFC11707D54957AB1708DAF9BB87EF">
    <w:name w:val="02EFC11707D54957AB1708DAF9BB87EF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7E0544437D244A9798A84C2954607BC5">
    <w:name w:val="7E0544437D244A9798A84C2954607BC5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CB2F73FA7DA54E0885CF56A6A727F307">
    <w:name w:val="CB2F73FA7DA54E0885CF56A6A727F307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071C91D5F11042A6B4367DAD4A65727D1">
    <w:name w:val="071C91D5F11042A6B4367DAD4A65727D1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B19CC7B00A8040F7B614BA80FBB96B33">
    <w:name w:val="B19CC7B00A8040F7B614BA80FBB96B33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CD5928A1BFE44C8AA3E9BAE0AB0728B7">
    <w:name w:val="CD5928A1BFE44C8AA3E9BAE0AB0728B7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10D785FE4D3B45C5AFF44EFD86C862FE">
    <w:name w:val="10D785FE4D3B45C5AFF44EFD86C862FE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7FE5DD7DC56A4CF3B7D6061DF96E448F">
    <w:name w:val="7FE5DD7DC56A4CF3B7D6061DF96E448F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41241DD8C8B64EB5B29A0842D72531F6">
    <w:name w:val="41241DD8C8B64EB5B29A0842D72531F6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B69128398EA047DD9F2973DDEA7C2A4A">
    <w:name w:val="B69128398EA047DD9F2973DDEA7C2A4A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7B16601E4059442BBF0331FBCEAA218C">
    <w:name w:val="7B16601E4059442BBF0331FBCEAA218C"/>
    <w:rsid w:val="00CA48B2"/>
  </w:style>
  <w:style w:type="paragraph" w:customStyle="1" w:styleId="46B6985CA9344308B28F0B6F3C33A25F">
    <w:name w:val="46B6985CA9344308B28F0B6F3C33A25F"/>
    <w:rsid w:val="00CA48B2"/>
  </w:style>
  <w:style w:type="paragraph" w:customStyle="1" w:styleId="B399DC7E77A747C6A3B2EACC97523054">
    <w:name w:val="B399DC7E77A747C6A3B2EACC97523054"/>
    <w:rsid w:val="00CA48B2"/>
  </w:style>
  <w:style w:type="paragraph" w:customStyle="1" w:styleId="30BC10E3487D4BBC9F651FC643A3FC99">
    <w:name w:val="30BC10E3487D4BBC9F651FC643A3FC99"/>
    <w:rsid w:val="00CA48B2"/>
  </w:style>
  <w:style w:type="paragraph" w:customStyle="1" w:styleId="8A6678D16A324EB18B0C20EB4BB2FDBC">
    <w:name w:val="8A6678D16A324EB18B0C20EB4BB2FDBC"/>
    <w:rsid w:val="00CA48B2"/>
  </w:style>
  <w:style w:type="paragraph" w:customStyle="1" w:styleId="C3B7ADB82FCD4FD6B51840216B0F507A">
    <w:name w:val="C3B7ADB82FCD4FD6B51840216B0F507A"/>
    <w:rsid w:val="00CA48B2"/>
  </w:style>
  <w:style w:type="paragraph" w:customStyle="1" w:styleId="22E5FFCDC96C410C9B730DB3749DE29E">
    <w:name w:val="22E5FFCDC96C410C9B730DB3749DE29E"/>
    <w:rsid w:val="00CA48B2"/>
  </w:style>
  <w:style w:type="paragraph" w:customStyle="1" w:styleId="3C3806E8DEDD4784A17459DA2A047EDF">
    <w:name w:val="3C3806E8DEDD4784A17459DA2A047EDF"/>
    <w:rsid w:val="00CA48B2"/>
  </w:style>
  <w:style w:type="paragraph" w:customStyle="1" w:styleId="D0937B525BB64FA793E000B38BE2A993">
    <w:name w:val="D0937B525BB64FA793E000B38BE2A993"/>
    <w:rsid w:val="00CA48B2"/>
  </w:style>
  <w:style w:type="paragraph" w:customStyle="1" w:styleId="703E135DC5C84A7FBA08D3456D866091">
    <w:name w:val="703E135DC5C84A7FBA08D3456D866091"/>
    <w:rsid w:val="00CA48B2"/>
  </w:style>
  <w:style w:type="paragraph" w:customStyle="1" w:styleId="05A1C4A32FC2485A82C89CD3EBFC999A">
    <w:name w:val="05A1C4A32FC2485A82C89CD3EBFC999A"/>
    <w:rsid w:val="00CA48B2"/>
  </w:style>
  <w:style w:type="paragraph" w:customStyle="1" w:styleId="3955E2EC9FE440E8A1182707207507E7">
    <w:name w:val="3955E2EC9FE440E8A1182707207507E7"/>
    <w:rsid w:val="00CA48B2"/>
  </w:style>
  <w:style w:type="paragraph" w:customStyle="1" w:styleId="255625F0D2DB406BA4B0ED06EB65330A">
    <w:name w:val="255625F0D2DB406BA4B0ED06EB65330A"/>
    <w:rsid w:val="00CA48B2"/>
  </w:style>
  <w:style w:type="paragraph" w:customStyle="1" w:styleId="E9E3D16BA7404BEDBA13C9F4428D540E">
    <w:name w:val="E9E3D16BA7404BEDBA13C9F4428D540E"/>
    <w:rsid w:val="0035264C"/>
  </w:style>
  <w:style w:type="paragraph" w:customStyle="1" w:styleId="116F673A624D4A24A08A03798E2E1AFD">
    <w:name w:val="116F673A624D4A24A08A03798E2E1AFD"/>
    <w:rsid w:val="0035264C"/>
  </w:style>
  <w:style w:type="paragraph" w:customStyle="1" w:styleId="E05C4B9B350D4C6D90E0CDFB4ED5E114">
    <w:name w:val="E05C4B9B350D4C6D90E0CDFB4ED5E114"/>
    <w:rsid w:val="0035264C"/>
  </w:style>
  <w:style w:type="paragraph" w:customStyle="1" w:styleId="43BE039602F34D589EC2DE8EBDF7FD24">
    <w:name w:val="43BE039602F34D589EC2DE8EBDF7FD24"/>
    <w:rsid w:val="0035264C"/>
  </w:style>
  <w:style w:type="paragraph" w:customStyle="1" w:styleId="0A9803F6509747B59B4ED32E33C6F6F6">
    <w:name w:val="0A9803F6509747B59B4ED32E33C6F6F6"/>
    <w:rsid w:val="0035264C"/>
  </w:style>
  <w:style w:type="paragraph" w:customStyle="1" w:styleId="4BBFA3EB518B44CB998CA5275D05F340">
    <w:name w:val="4BBFA3EB518B44CB998CA5275D05F340"/>
    <w:rsid w:val="002F73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FERFALHD.DOT</Template>
  <TotalTime>128</TotalTime>
  <Pages>4</Pages>
  <Words>764</Words>
  <Characters>4359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FeRFA Project Awd</vt:lpstr>
    </vt:vector>
  </TitlesOfParts>
  <Company>FeRFA</Company>
  <LinksUpToDate>false</LinksUpToDate>
  <CharactersWithSpaces>5113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FeRFA Project Awd</dc:title>
  <dc:creator>FeRFA</dc:creator>
  <cp:keywords>Large Commercial Project Award Form</cp:keywords>
  <cp:lastModifiedBy>Mark Spowage</cp:lastModifiedBy>
  <cp:revision>102</cp:revision>
  <cp:lastPrinted>2019-07-19T14:16:00Z</cp:lastPrinted>
  <dcterms:created xsi:type="dcterms:W3CDTF">2019-07-12T15:16:00Z</dcterms:created>
  <dcterms:modified xsi:type="dcterms:W3CDTF">2019-07-19T14:58:00Z</dcterms:modified>
</cp:coreProperties>
</file>